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C22E6" w14:textId="1A057BE1" w:rsidR="000D59F8" w:rsidRDefault="000D59F8">
      <w:pPr>
        <w:rPr>
          <w:sz w:val="2"/>
        </w:rPr>
      </w:pPr>
    </w:p>
    <w:p w14:paraId="3073D282" w14:textId="60363424" w:rsidR="00F82960" w:rsidRPr="000A5956" w:rsidRDefault="003331E6" w:rsidP="003331E6">
      <w:pPr>
        <w:ind w:left="5245"/>
      </w:pPr>
      <w:r w:rsidRPr="000A5956">
        <w:t>УТВЕРЖДЕНА</w:t>
      </w:r>
    </w:p>
    <w:p w14:paraId="7B217AF8" w14:textId="580EFC9F" w:rsidR="00F82960" w:rsidRDefault="003331E6" w:rsidP="003331E6">
      <w:pPr>
        <w:ind w:left="5245"/>
      </w:pPr>
      <w:r>
        <w:t>п</w:t>
      </w:r>
      <w:r w:rsidRPr="003331E6">
        <w:t>риказом департамента по управлению государственным имуществом Еврейской автономной области</w:t>
      </w:r>
    </w:p>
    <w:p w14:paraId="16C07235" w14:textId="4ADCC88D" w:rsidR="003331E6" w:rsidRPr="003331E6" w:rsidRDefault="003331E6" w:rsidP="003331E6">
      <w:pPr>
        <w:ind w:left="5245"/>
      </w:pPr>
      <w:r>
        <w:t>от__________________ № ___________</w:t>
      </w:r>
    </w:p>
    <w:p w14:paraId="4E77704F" w14:textId="20B6F68C" w:rsidR="00C826C4" w:rsidRPr="003331E6" w:rsidRDefault="00C826C4" w:rsidP="00C826C4">
      <w:pPr>
        <w:ind w:left="1985"/>
        <w:rPr>
          <w:u w:val="single"/>
        </w:rPr>
      </w:pPr>
    </w:p>
    <w:p w14:paraId="7F67C29E" w14:textId="5796E006" w:rsidR="003331E6" w:rsidRPr="003331E6" w:rsidRDefault="00C826C4" w:rsidP="003331E6">
      <w:pPr>
        <w:jc w:val="center"/>
        <w:rPr>
          <w:b/>
        </w:rPr>
      </w:pPr>
      <w:r w:rsidRPr="003331E6">
        <w:rPr>
          <w:b/>
        </w:rPr>
        <w:t xml:space="preserve">Схема расположения земельного участка или земельных участков </w:t>
      </w:r>
    </w:p>
    <w:p w14:paraId="571C560C" w14:textId="4AA215EB" w:rsidR="00C826C4" w:rsidRPr="003331E6" w:rsidRDefault="00C826C4" w:rsidP="00C826C4">
      <w:pPr>
        <w:jc w:val="center"/>
        <w:rPr>
          <w:b/>
        </w:rPr>
      </w:pPr>
      <w:r w:rsidRPr="003331E6">
        <w:rPr>
          <w:b/>
        </w:rPr>
        <w:t>на кадастровом плане территории</w:t>
      </w:r>
    </w:p>
    <w:p w14:paraId="751DF1E8" w14:textId="25A4FFED" w:rsidR="00FE7A4B" w:rsidRPr="003331E6" w:rsidRDefault="00FE7A4B" w:rsidP="00C826C4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8"/>
        <w:gridCol w:w="3486"/>
        <w:gridCol w:w="3457"/>
      </w:tblGrid>
      <w:tr w:rsidR="0069674F" w:rsidRPr="003331E6" w14:paraId="63EA826C" w14:textId="77777777" w:rsidTr="003331E6">
        <w:tc>
          <w:tcPr>
            <w:tcW w:w="1373" w:type="pct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ADD04E" w14:textId="77777777" w:rsidR="0069674F" w:rsidRPr="003331E6" w:rsidRDefault="0069674F" w:rsidP="003331E6">
            <w:pPr>
              <w:ind w:left="-142" w:right="-140"/>
              <w:jc w:val="center"/>
              <w:rPr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627" w:type="pct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CF4DD" w14:textId="2091E02A" w:rsidR="0069674F" w:rsidRPr="003331E6" w:rsidRDefault="0069674F" w:rsidP="003331E6">
            <w:pPr>
              <w:jc w:val="center"/>
              <w:rPr>
                <w:sz w:val="22"/>
                <w:szCs w:val="22"/>
                <w:lang w:val="en-US"/>
              </w:rPr>
            </w:pPr>
            <w:r w:rsidRPr="003331E6">
              <w:rPr>
                <w:sz w:val="22"/>
                <w:szCs w:val="22"/>
              </w:rPr>
              <w:t>Координаты, м</w:t>
            </w:r>
          </w:p>
        </w:tc>
      </w:tr>
      <w:tr w:rsidR="0069674F" w:rsidRPr="003331E6" w14:paraId="4A2E1542" w14:textId="77777777" w:rsidTr="003331E6">
        <w:tc>
          <w:tcPr>
            <w:tcW w:w="1373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9A55A8" w14:textId="77777777" w:rsidR="0069674F" w:rsidRPr="003331E6" w:rsidRDefault="0069674F" w:rsidP="003331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D4E180" w14:textId="377344E2" w:rsidR="0069674F" w:rsidRPr="003331E6" w:rsidRDefault="0069674F" w:rsidP="003331E6">
            <w:pPr>
              <w:jc w:val="center"/>
              <w:rPr>
                <w:sz w:val="22"/>
                <w:szCs w:val="22"/>
              </w:rPr>
            </w:pPr>
            <w:r w:rsidRPr="003331E6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80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DBD2AD" w14:textId="77777777" w:rsidR="0069674F" w:rsidRPr="003331E6" w:rsidRDefault="0069674F" w:rsidP="003331E6">
            <w:pPr>
              <w:jc w:val="center"/>
              <w:rPr>
                <w:sz w:val="22"/>
                <w:szCs w:val="22"/>
                <w:lang w:val="en-US"/>
              </w:rPr>
            </w:pPr>
            <w:r w:rsidRPr="003331E6">
              <w:rPr>
                <w:sz w:val="22"/>
                <w:szCs w:val="22"/>
                <w:lang w:val="en-US"/>
              </w:rPr>
              <w:t>Y</w:t>
            </w:r>
          </w:p>
        </w:tc>
      </w:tr>
      <w:tr w:rsidR="0038624B" w:rsidRPr="003331E6" w14:paraId="3AFA0FE5" w14:textId="77777777" w:rsidTr="003331E6">
        <w:tc>
          <w:tcPr>
            <w:tcW w:w="1373" w:type="pct"/>
            <w:shd w:val="clear" w:color="auto" w:fill="auto"/>
            <w:vAlign w:val="center"/>
          </w:tcPr>
          <w:p w14:paraId="64F259B8" w14:textId="77777777" w:rsidR="0038624B" w:rsidRPr="003331E6" w:rsidRDefault="00C02EA2" w:rsidP="003331E6">
            <w:pPr>
              <w:jc w:val="center"/>
              <w:rPr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 xml:space="preserve"> 1</w:t>
            </w:r>
          </w:p>
        </w:tc>
        <w:tc>
          <w:tcPr>
            <w:tcW w:w="1821" w:type="pct"/>
            <w:shd w:val="clear" w:color="auto" w:fill="auto"/>
            <w:vAlign w:val="center"/>
          </w:tcPr>
          <w:p w14:paraId="4068D264" w14:textId="5497C26F" w:rsidR="0038624B" w:rsidRPr="003331E6" w:rsidRDefault="0038624B" w:rsidP="003331E6">
            <w:pPr>
              <w:jc w:val="center"/>
              <w:rPr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2</w:t>
            </w:r>
          </w:p>
        </w:tc>
        <w:tc>
          <w:tcPr>
            <w:tcW w:w="1806" w:type="pct"/>
            <w:shd w:val="clear" w:color="auto" w:fill="auto"/>
            <w:vAlign w:val="center"/>
          </w:tcPr>
          <w:p w14:paraId="105C2B69" w14:textId="77777777" w:rsidR="0038624B" w:rsidRPr="003331E6" w:rsidRDefault="0038624B" w:rsidP="003331E6">
            <w:pPr>
              <w:jc w:val="center"/>
              <w:rPr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3</w:t>
            </w:r>
          </w:p>
        </w:tc>
      </w:tr>
      <w:tr w:rsidR="00810ED8" w:rsidRPr="003331E6" w14:paraId="3F68BC47" w14:textId="77777777" w:rsidTr="003331E6">
        <w:tc>
          <w:tcPr>
            <w:tcW w:w="5000" w:type="pct"/>
            <w:gridSpan w:val="3"/>
            <w:shd w:val="clear" w:color="auto" w:fill="auto"/>
            <w:vAlign w:val="bottom"/>
          </w:tcPr>
          <w:p w14:paraId="0AA036F3" w14:textId="11B2BA0C" w:rsidR="00810ED8" w:rsidRPr="003331E6" w:rsidRDefault="00810ED8" w:rsidP="003331E6">
            <w:pPr>
              <w:jc w:val="center"/>
              <w:rPr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ЗУ1</w:t>
            </w:r>
          </w:p>
        </w:tc>
      </w:tr>
      <w:tr w:rsidR="00810ED8" w:rsidRPr="003331E6" w14:paraId="09F23045" w14:textId="77777777" w:rsidTr="003331E6">
        <w:tc>
          <w:tcPr>
            <w:tcW w:w="5000" w:type="pct"/>
            <w:gridSpan w:val="3"/>
            <w:shd w:val="clear" w:color="auto" w:fill="auto"/>
            <w:vAlign w:val="bottom"/>
          </w:tcPr>
          <w:p w14:paraId="13BE633F" w14:textId="5C43C1E2" w:rsidR="00810ED8" w:rsidRPr="003331E6" w:rsidRDefault="00810ED8" w:rsidP="003331E6">
            <w:pPr>
              <w:rPr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 xml:space="preserve">Условный номер земельного участка </w:t>
            </w:r>
            <w:r w:rsidR="00D96649" w:rsidRPr="003331E6">
              <w:rPr>
                <w:sz w:val="22"/>
                <w:szCs w:val="22"/>
              </w:rPr>
              <w:t>79:02:0800002:</w:t>
            </w:r>
            <w:proofErr w:type="gramStart"/>
            <w:r w:rsidR="00D96649" w:rsidRPr="003331E6">
              <w:rPr>
                <w:sz w:val="22"/>
                <w:szCs w:val="22"/>
              </w:rPr>
              <w:t>13</w:t>
            </w:r>
            <w:r w:rsidRPr="003331E6">
              <w:rPr>
                <w:sz w:val="22"/>
                <w:szCs w:val="22"/>
              </w:rPr>
              <w:t>:ЗУ</w:t>
            </w:r>
            <w:proofErr w:type="gramEnd"/>
            <w:r w:rsidRPr="003331E6">
              <w:rPr>
                <w:sz w:val="22"/>
                <w:szCs w:val="22"/>
              </w:rPr>
              <w:t>1</w:t>
            </w:r>
          </w:p>
        </w:tc>
      </w:tr>
      <w:tr w:rsidR="0001530A" w:rsidRPr="003331E6" w14:paraId="598655F0" w14:textId="77777777" w:rsidTr="003331E6">
        <w:tc>
          <w:tcPr>
            <w:tcW w:w="5000" w:type="pct"/>
            <w:gridSpan w:val="3"/>
            <w:shd w:val="clear" w:color="auto" w:fill="auto"/>
            <w:vAlign w:val="bottom"/>
          </w:tcPr>
          <w:p w14:paraId="6C56D06A" w14:textId="64E55AF7" w:rsidR="0001530A" w:rsidRPr="003331E6" w:rsidRDefault="0001530A" w:rsidP="003331E6">
            <w:pPr>
              <w:rPr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 xml:space="preserve">Площадь земельного участка </w:t>
            </w:r>
            <w:r w:rsidR="00D96649" w:rsidRPr="003331E6">
              <w:rPr>
                <w:sz w:val="22"/>
                <w:szCs w:val="22"/>
                <w:u w:val="single"/>
              </w:rPr>
              <w:t>247274,42</w:t>
            </w:r>
            <w:r w:rsidRPr="003331E6">
              <w:rPr>
                <w:sz w:val="22"/>
                <w:szCs w:val="22"/>
              </w:rPr>
              <w:t xml:space="preserve"> м</w:t>
            </w:r>
            <w:r w:rsidRPr="003331E6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D96649" w:rsidRPr="003331E6" w14:paraId="5E6A84C7" w14:textId="77777777" w:rsidTr="003331E6">
        <w:tc>
          <w:tcPr>
            <w:tcW w:w="1373" w:type="pct"/>
            <w:shd w:val="clear" w:color="auto" w:fill="auto"/>
            <w:vAlign w:val="bottom"/>
          </w:tcPr>
          <w:p w14:paraId="2640993D" w14:textId="0D02E39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21" w:type="pct"/>
            <w:shd w:val="clear" w:color="auto" w:fill="auto"/>
          </w:tcPr>
          <w:p w14:paraId="174372DC" w14:textId="318F8AE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5286986.22</w:t>
            </w:r>
          </w:p>
        </w:tc>
        <w:tc>
          <w:tcPr>
            <w:tcW w:w="1806" w:type="pct"/>
            <w:shd w:val="clear" w:color="auto" w:fill="auto"/>
          </w:tcPr>
          <w:p w14:paraId="119A1028" w14:textId="6AD1A7A5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4326722.27</w:t>
            </w:r>
          </w:p>
        </w:tc>
      </w:tr>
      <w:tr w:rsidR="00D96649" w:rsidRPr="003331E6" w14:paraId="761660FB" w14:textId="77777777" w:rsidTr="003331E6">
        <w:tc>
          <w:tcPr>
            <w:tcW w:w="1373" w:type="pct"/>
            <w:shd w:val="clear" w:color="auto" w:fill="auto"/>
            <w:vAlign w:val="bottom"/>
          </w:tcPr>
          <w:p w14:paraId="3774B39D" w14:textId="547ADA2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21" w:type="pct"/>
            <w:shd w:val="clear" w:color="auto" w:fill="auto"/>
          </w:tcPr>
          <w:p w14:paraId="131B6867" w14:textId="0819675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5287226.62</w:t>
            </w:r>
          </w:p>
        </w:tc>
        <w:tc>
          <w:tcPr>
            <w:tcW w:w="1806" w:type="pct"/>
            <w:shd w:val="clear" w:color="auto" w:fill="auto"/>
          </w:tcPr>
          <w:p w14:paraId="1D80ED25" w14:textId="519D6A5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4326768.24</w:t>
            </w:r>
          </w:p>
        </w:tc>
      </w:tr>
      <w:tr w:rsidR="00D96649" w:rsidRPr="003331E6" w14:paraId="111DD818" w14:textId="77777777" w:rsidTr="003331E6">
        <w:tc>
          <w:tcPr>
            <w:tcW w:w="1373" w:type="pct"/>
            <w:shd w:val="clear" w:color="auto" w:fill="auto"/>
            <w:vAlign w:val="bottom"/>
          </w:tcPr>
          <w:p w14:paraId="53937465" w14:textId="1028BFC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21" w:type="pct"/>
            <w:shd w:val="clear" w:color="auto" w:fill="auto"/>
          </w:tcPr>
          <w:p w14:paraId="5AE5203B" w14:textId="1F0646C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5287226.88</w:t>
            </w:r>
          </w:p>
        </w:tc>
        <w:tc>
          <w:tcPr>
            <w:tcW w:w="1806" w:type="pct"/>
            <w:shd w:val="clear" w:color="auto" w:fill="auto"/>
          </w:tcPr>
          <w:p w14:paraId="23125399" w14:textId="4ED5333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4326807.61</w:t>
            </w:r>
          </w:p>
        </w:tc>
      </w:tr>
      <w:tr w:rsidR="00D96649" w:rsidRPr="003331E6" w14:paraId="6C19CD5A" w14:textId="77777777" w:rsidTr="003331E6">
        <w:tc>
          <w:tcPr>
            <w:tcW w:w="1373" w:type="pct"/>
            <w:shd w:val="clear" w:color="auto" w:fill="auto"/>
            <w:vAlign w:val="bottom"/>
          </w:tcPr>
          <w:p w14:paraId="15A11CB1" w14:textId="780B7AE5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21" w:type="pct"/>
            <w:shd w:val="clear" w:color="auto" w:fill="auto"/>
          </w:tcPr>
          <w:p w14:paraId="60D66181" w14:textId="641A2A9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5287287.00</w:t>
            </w:r>
          </w:p>
        </w:tc>
        <w:tc>
          <w:tcPr>
            <w:tcW w:w="1806" w:type="pct"/>
            <w:shd w:val="clear" w:color="auto" w:fill="auto"/>
          </w:tcPr>
          <w:p w14:paraId="1B677C57" w14:textId="5AE1588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4326810.76</w:t>
            </w:r>
          </w:p>
        </w:tc>
      </w:tr>
      <w:tr w:rsidR="00D96649" w:rsidRPr="003331E6" w14:paraId="137EEAA8" w14:textId="77777777" w:rsidTr="003331E6">
        <w:tc>
          <w:tcPr>
            <w:tcW w:w="1373" w:type="pct"/>
            <w:shd w:val="clear" w:color="auto" w:fill="auto"/>
            <w:vAlign w:val="bottom"/>
          </w:tcPr>
          <w:p w14:paraId="4E7F49C4" w14:textId="6B768B31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21" w:type="pct"/>
            <w:shd w:val="clear" w:color="auto" w:fill="auto"/>
          </w:tcPr>
          <w:p w14:paraId="043DBF52" w14:textId="120EBD5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5287306.39</w:t>
            </w:r>
          </w:p>
        </w:tc>
        <w:tc>
          <w:tcPr>
            <w:tcW w:w="1806" w:type="pct"/>
            <w:shd w:val="clear" w:color="auto" w:fill="auto"/>
          </w:tcPr>
          <w:p w14:paraId="4FE15B78" w14:textId="5A827B3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4326814.23</w:t>
            </w:r>
          </w:p>
        </w:tc>
      </w:tr>
      <w:tr w:rsidR="00D96649" w:rsidRPr="003331E6" w14:paraId="706F1BFF" w14:textId="77777777" w:rsidTr="003331E6">
        <w:tc>
          <w:tcPr>
            <w:tcW w:w="1373" w:type="pct"/>
            <w:shd w:val="clear" w:color="auto" w:fill="auto"/>
            <w:vAlign w:val="bottom"/>
          </w:tcPr>
          <w:p w14:paraId="6C5B49F1" w14:textId="3DC6B52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21" w:type="pct"/>
            <w:shd w:val="clear" w:color="auto" w:fill="auto"/>
          </w:tcPr>
          <w:p w14:paraId="0530A501" w14:textId="5ABDA0D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5287312.79</w:t>
            </w:r>
          </w:p>
        </w:tc>
        <w:tc>
          <w:tcPr>
            <w:tcW w:w="1806" w:type="pct"/>
            <w:shd w:val="clear" w:color="auto" w:fill="auto"/>
          </w:tcPr>
          <w:p w14:paraId="3636D3FB" w14:textId="37CFD98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4326819.45</w:t>
            </w:r>
          </w:p>
        </w:tc>
      </w:tr>
      <w:tr w:rsidR="00D96649" w:rsidRPr="003331E6" w14:paraId="3AB15B40" w14:textId="77777777" w:rsidTr="003331E6">
        <w:tc>
          <w:tcPr>
            <w:tcW w:w="1373" w:type="pct"/>
            <w:shd w:val="clear" w:color="auto" w:fill="auto"/>
            <w:vAlign w:val="bottom"/>
          </w:tcPr>
          <w:p w14:paraId="2F32CE65" w14:textId="0B1FCD9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21" w:type="pct"/>
            <w:shd w:val="clear" w:color="auto" w:fill="auto"/>
          </w:tcPr>
          <w:p w14:paraId="4B24D42E" w14:textId="3BD8FB31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5287346.67</w:t>
            </w:r>
          </w:p>
        </w:tc>
        <w:tc>
          <w:tcPr>
            <w:tcW w:w="1806" w:type="pct"/>
            <w:shd w:val="clear" w:color="auto" w:fill="auto"/>
          </w:tcPr>
          <w:p w14:paraId="5EECBA3B" w14:textId="0E2956E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4326859.67</w:t>
            </w:r>
          </w:p>
        </w:tc>
      </w:tr>
      <w:tr w:rsidR="00D96649" w:rsidRPr="003331E6" w14:paraId="0AD5738B" w14:textId="77777777" w:rsidTr="003331E6">
        <w:tc>
          <w:tcPr>
            <w:tcW w:w="1373" w:type="pct"/>
            <w:shd w:val="clear" w:color="auto" w:fill="auto"/>
            <w:vAlign w:val="bottom"/>
          </w:tcPr>
          <w:p w14:paraId="41EA9AED" w14:textId="5E1E02F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21" w:type="pct"/>
            <w:shd w:val="clear" w:color="auto" w:fill="auto"/>
          </w:tcPr>
          <w:p w14:paraId="604646DE" w14:textId="62F7960F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5287391.89</w:t>
            </w:r>
          </w:p>
        </w:tc>
        <w:tc>
          <w:tcPr>
            <w:tcW w:w="1806" w:type="pct"/>
            <w:shd w:val="clear" w:color="auto" w:fill="auto"/>
          </w:tcPr>
          <w:p w14:paraId="0319AB83" w14:textId="4F44BBD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4326925.89</w:t>
            </w:r>
          </w:p>
        </w:tc>
      </w:tr>
      <w:tr w:rsidR="00D96649" w:rsidRPr="003331E6" w14:paraId="57751A3B" w14:textId="77777777" w:rsidTr="003331E6">
        <w:tc>
          <w:tcPr>
            <w:tcW w:w="1373" w:type="pct"/>
            <w:shd w:val="clear" w:color="auto" w:fill="auto"/>
            <w:vAlign w:val="bottom"/>
          </w:tcPr>
          <w:p w14:paraId="7F2C1F3C" w14:textId="406404D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821" w:type="pct"/>
            <w:shd w:val="clear" w:color="auto" w:fill="auto"/>
          </w:tcPr>
          <w:p w14:paraId="5AB74CE9" w14:textId="1AE7847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5287362.50</w:t>
            </w:r>
          </w:p>
        </w:tc>
        <w:tc>
          <w:tcPr>
            <w:tcW w:w="1806" w:type="pct"/>
            <w:shd w:val="clear" w:color="auto" w:fill="auto"/>
          </w:tcPr>
          <w:p w14:paraId="450E7A42" w14:textId="3ED0D29F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4327043.49</w:t>
            </w:r>
          </w:p>
        </w:tc>
      </w:tr>
      <w:tr w:rsidR="00D96649" w:rsidRPr="003331E6" w14:paraId="496EDCDD" w14:textId="77777777" w:rsidTr="003331E6">
        <w:tc>
          <w:tcPr>
            <w:tcW w:w="1373" w:type="pct"/>
            <w:shd w:val="clear" w:color="auto" w:fill="auto"/>
            <w:vAlign w:val="bottom"/>
          </w:tcPr>
          <w:p w14:paraId="34383F9E" w14:textId="581B4AE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821" w:type="pct"/>
            <w:shd w:val="clear" w:color="auto" w:fill="auto"/>
          </w:tcPr>
          <w:p w14:paraId="6CED697C" w14:textId="6C2CE2F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5287362.15</w:t>
            </w:r>
          </w:p>
        </w:tc>
        <w:tc>
          <w:tcPr>
            <w:tcW w:w="1806" w:type="pct"/>
            <w:shd w:val="clear" w:color="auto" w:fill="auto"/>
          </w:tcPr>
          <w:p w14:paraId="6AF4B91F" w14:textId="110D242F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4327043.60</w:t>
            </w:r>
          </w:p>
        </w:tc>
      </w:tr>
      <w:tr w:rsidR="00D96649" w:rsidRPr="003331E6" w14:paraId="40498010" w14:textId="77777777" w:rsidTr="003331E6">
        <w:tc>
          <w:tcPr>
            <w:tcW w:w="1373" w:type="pct"/>
            <w:shd w:val="clear" w:color="auto" w:fill="auto"/>
            <w:vAlign w:val="bottom"/>
          </w:tcPr>
          <w:p w14:paraId="3781C6F0" w14:textId="2A16729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821" w:type="pct"/>
            <w:shd w:val="clear" w:color="auto" w:fill="auto"/>
          </w:tcPr>
          <w:p w14:paraId="08B9AD6C" w14:textId="4031E6E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5287290.01</w:t>
            </w:r>
          </w:p>
        </w:tc>
        <w:tc>
          <w:tcPr>
            <w:tcW w:w="1806" w:type="pct"/>
            <w:shd w:val="clear" w:color="auto" w:fill="auto"/>
          </w:tcPr>
          <w:p w14:paraId="563EBF9B" w14:textId="557519B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4327045.31</w:t>
            </w:r>
          </w:p>
        </w:tc>
      </w:tr>
      <w:tr w:rsidR="00D96649" w:rsidRPr="003331E6" w14:paraId="5E092BC9" w14:textId="77777777" w:rsidTr="003331E6">
        <w:tc>
          <w:tcPr>
            <w:tcW w:w="1373" w:type="pct"/>
            <w:shd w:val="clear" w:color="auto" w:fill="auto"/>
            <w:vAlign w:val="bottom"/>
          </w:tcPr>
          <w:p w14:paraId="47C2FBB5" w14:textId="3A36D470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821" w:type="pct"/>
            <w:shd w:val="clear" w:color="auto" w:fill="auto"/>
          </w:tcPr>
          <w:p w14:paraId="1E3F24ED" w14:textId="086878D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5287218.98</w:t>
            </w:r>
          </w:p>
        </w:tc>
        <w:tc>
          <w:tcPr>
            <w:tcW w:w="1806" w:type="pct"/>
            <w:shd w:val="clear" w:color="auto" w:fill="auto"/>
          </w:tcPr>
          <w:p w14:paraId="777852B0" w14:textId="2AF0B78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4327040.45</w:t>
            </w:r>
          </w:p>
        </w:tc>
      </w:tr>
      <w:tr w:rsidR="00D96649" w:rsidRPr="003331E6" w14:paraId="61B42AC9" w14:textId="77777777" w:rsidTr="003331E6">
        <w:tc>
          <w:tcPr>
            <w:tcW w:w="1373" w:type="pct"/>
            <w:shd w:val="clear" w:color="auto" w:fill="auto"/>
            <w:vAlign w:val="bottom"/>
          </w:tcPr>
          <w:p w14:paraId="22AC863A" w14:textId="64808E6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21" w:type="pct"/>
            <w:shd w:val="clear" w:color="auto" w:fill="auto"/>
          </w:tcPr>
          <w:p w14:paraId="4FA62042" w14:textId="6FBCC32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5287097.33</w:t>
            </w:r>
          </w:p>
        </w:tc>
        <w:tc>
          <w:tcPr>
            <w:tcW w:w="1806" w:type="pct"/>
            <w:shd w:val="clear" w:color="auto" w:fill="auto"/>
          </w:tcPr>
          <w:p w14:paraId="33305EDE" w14:textId="3798841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4327030.49</w:t>
            </w:r>
          </w:p>
        </w:tc>
      </w:tr>
      <w:tr w:rsidR="00D96649" w:rsidRPr="003331E6" w14:paraId="21EE6822" w14:textId="77777777" w:rsidTr="003331E6">
        <w:tc>
          <w:tcPr>
            <w:tcW w:w="1373" w:type="pct"/>
            <w:shd w:val="clear" w:color="auto" w:fill="auto"/>
            <w:vAlign w:val="bottom"/>
          </w:tcPr>
          <w:p w14:paraId="10ADF443" w14:textId="32E3C45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821" w:type="pct"/>
            <w:shd w:val="clear" w:color="auto" w:fill="auto"/>
          </w:tcPr>
          <w:p w14:paraId="7C8063C3" w14:textId="7110522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5287066.99</w:t>
            </w:r>
          </w:p>
        </w:tc>
        <w:tc>
          <w:tcPr>
            <w:tcW w:w="1806" w:type="pct"/>
            <w:shd w:val="clear" w:color="auto" w:fill="auto"/>
          </w:tcPr>
          <w:p w14:paraId="64801D3C" w14:textId="1A2D70C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4327025.45</w:t>
            </w:r>
          </w:p>
        </w:tc>
      </w:tr>
      <w:tr w:rsidR="00D96649" w:rsidRPr="003331E6" w14:paraId="70EFFF96" w14:textId="77777777" w:rsidTr="003331E6">
        <w:tc>
          <w:tcPr>
            <w:tcW w:w="1373" w:type="pct"/>
            <w:shd w:val="clear" w:color="auto" w:fill="auto"/>
            <w:vAlign w:val="bottom"/>
          </w:tcPr>
          <w:p w14:paraId="0186E9AD" w14:textId="66F0C71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821" w:type="pct"/>
            <w:shd w:val="clear" w:color="auto" w:fill="auto"/>
          </w:tcPr>
          <w:p w14:paraId="2FBF428D" w14:textId="5C4D240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5287024.09</w:t>
            </w:r>
          </w:p>
        </w:tc>
        <w:tc>
          <w:tcPr>
            <w:tcW w:w="1806" w:type="pct"/>
            <w:shd w:val="clear" w:color="auto" w:fill="auto"/>
          </w:tcPr>
          <w:p w14:paraId="5768F79C" w14:textId="166C7CF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4327043.42</w:t>
            </w:r>
          </w:p>
        </w:tc>
      </w:tr>
      <w:tr w:rsidR="00D96649" w:rsidRPr="003331E6" w14:paraId="69E13E0B" w14:textId="77777777" w:rsidTr="003331E6">
        <w:tc>
          <w:tcPr>
            <w:tcW w:w="1373" w:type="pct"/>
            <w:shd w:val="clear" w:color="auto" w:fill="auto"/>
            <w:vAlign w:val="bottom"/>
          </w:tcPr>
          <w:p w14:paraId="304B4675" w14:textId="3E1212F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821" w:type="pct"/>
            <w:shd w:val="clear" w:color="auto" w:fill="auto"/>
          </w:tcPr>
          <w:p w14:paraId="52DACEEB" w14:textId="5B0391D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5286977.81</w:t>
            </w:r>
          </w:p>
        </w:tc>
        <w:tc>
          <w:tcPr>
            <w:tcW w:w="1806" w:type="pct"/>
            <w:shd w:val="clear" w:color="auto" w:fill="auto"/>
          </w:tcPr>
          <w:p w14:paraId="2F40F419" w14:textId="32FF753F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4327078.04</w:t>
            </w:r>
          </w:p>
        </w:tc>
      </w:tr>
      <w:tr w:rsidR="00D96649" w:rsidRPr="003331E6" w14:paraId="2BBE11A3" w14:textId="77777777" w:rsidTr="003331E6">
        <w:tc>
          <w:tcPr>
            <w:tcW w:w="1373" w:type="pct"/>
            <w:shd w:val="clear" w:color="auto" w:fill="auto"/>
            <w:vAlign w:val="bottom"/>
          </w:tcPr>
          <w:p w14:paraId="47A6A95E" w14:textId="566DAF1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821" w:type="pct"/>
            <w:shd w:val="clear" w:color="auto" w:fill="auto"/>
          </w:tcPr>
          <w:p w14:paraId="5FBC634C" w14:textId="0D41C0F1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5286940.66</w:t>
            </w:r>
          </w:p>
        </w:tc>
        <w:tc>
          <w:tcPr>
            <w:tcW w:w="1806" w:type="pct"/>
            <w:shd w:val="clear" w:color="auto" w:fill="auto"/>
          </w:tcPr>
          <w:p w14:paraId="593A46E1" w14:textId="2E9382D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4327119.17</w:t>
            </w:r>
          </w:p>
        </w:tc>
      </w:tr>
      <w:tr w:rsidR="00D96649" w:rsidRPr="003331E6" w14:paraId="3A269B04" w14:textId="77777777" w:rsidTr="003331E6">
        <w:tc>
          <w:tcPr>
            <w:tcW w:w="1373" w:type="pct"/>
            <w:shd w:val="clear" w:color="auto" w:fill="auto"/>
            <w:vAlign w:val="bottom"/>
          </w:tcPr>
          <w:p w14:paraId="22314275" w14:textId="48E31C1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821" w:type="pct"/>
            <w:shd w:val="clear" w:color="auto" w:fill="auto"/>
          </w:tcPr>
          <w:p w14:paraId="56CF3D79" w14:textId="6C1043A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5286919.00</w:t>
            </w:r>
          </w:p>
        </w:tc>
        <w:tc>
          <w:tcPr>
            <w:tcW w:w="1806" w:type="pct"/>
            <w:shd w:val="clear" w:color="auto" w:fill="auto"/>
          </w:tcPr>
          <w:p w14:paraId="677622EC" w14:textId="4700690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4327145.60</w:t>
            </w:r>
          </w:p>
        </w:tc>
      </w:tr>
      <w:tr w:rsidR="00D96649" w:rsidRPr="003331E6" w14:paraId="52DE6F25" w14:textId="77777777" w:rsidTr="003331E6">
        <w:tc>
          <w:tcPr>
            <w:tcW w:w="1373" w:type="pct"/>
            <w:shd w:val="clear" w:color="auto" w:fill="auto"/>
            <w:vAlign w:val="bottom"/>
          </w:tcPr>
          <w:p w14:paraId="25702D13" w14:textId="4BBA49B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821" w:type="pct"/>
            <w:shd w:val="clear" w:color="auto" w:fill="auto"/>
          </w:tcPr>
          <w:p w14:paraId="5B7E0632" w14:textId="75CA526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5286895.72</w:t>
            </w:r>
          </w:p>
        </w:tc>
        <w:tc>
          <w:tcPr>
            <w:tcW w:w="1806" w:type="pct"/>
            <w:shd w:val="clear" w:color="auto" w:fill="auto"/>
          </w:tcPr>
          <w:p w14:paraId="0CC09345" w14:textId="6DC885A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4327164.82</w:t>
            </w:r>
          </w:p>
        </w:tc>
      </w:tr>
      <w:tr w:rsidR="00D96649" w:rsidRPr="003331E6" w14:paraId="600D0F07" w14:textId="77777777" w:rsidTr="003331E6">
        <w:tc>
          <w:tcPr>
            <w:tcW w:w="1373" w:type="pct"/>
            <w:shd w:val="clear" w:color="auto" w:fill="auto"/>
            <w:vAlign w:val="bottom"/>
          </w:tcPr>
          <w:p w14:paraId="7263025E" w14:textId="44A9FE3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821" w:type="pct"/>
            <w:shd w:val="clear" w:color="auto" w:fill="auto"/>
          </w:tcPr>
          <w:p w14:paraId="5B5EC9C1" w14:textId="40BCF751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5286869.00</w:t>
            </w:r>
          </w:p>
        </w:tc>
        <w:tc>
          <w:tcPr>
            <w:tcW w:w="1806" w:type="pct"/>
            <w:shd w:val="clear" w:color="auto" w:fill="auto"/>
          </w:tcPr>
          <w:p w14:paraId="5E6EE9D2" w14:textId="2C68C48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4327168.02</w:t>
            </w:r>
          </w:p>
        </w:tc>
      </w:tr>
      <w:tr w:rsidR="00D96649" w:rsidRPr="003331E6" w14:paraId="1D4C1C96" w14:textId="77777777" w:rsidTr="003331E6">
        <w:tc>
          <w:tcPr>
            <w:tcW w:w="1373" w:type="pct"/>
            <w:shd w:val="clear" w:color="auto" w:fill="auto"/>
            <w:vAlign w:val="bottom"/>
          </w:tcPr>
          <w:p w14:paraId="1164B65A" w14:textId="488B5C6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821" w:type="pct"/>
            <w:shd w:val="clear" w:color="auto" w:fill="auto"/>
          </w:tcPr>
          <w:p w14:paraId="5FB459B5" w14:textId="4A49452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5286818.01</w:t>
            </w:r>
          </w:p>
        </w:tc>
        <w:tc>
          <w:tcPr>
            <w:tcW w:w="1806" w:type="pct"/>
            <w:shd w:val="clear" w:color="auto" w:fill="auto"/>
          </w:tcPr>
          <w:p w14:paraId="24E26BBE" w14:textId="77EF4455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4327216.69</w:t>
            </w:r>
          </w:p>
        </w:tc>
      </w:tr>
      <w:tr w:rsidR="00D96649" w:rsidRPr="003331E6" w14:paraId="52AFA15F" w14:textId="77777777" w:rsidTr="003331E6">
        <w:tc>
          <w:tcPr>
            <w:tcW w:w="1373" w:type="pct"/>
            <w:shd w:val="clear" w:color="auto" w:fill="auto"/>
            <w:vAlign w:val="bottom"/>
          </w:tcPr>
          <w:p w14:paraId="3B4A0254" w14:textId="25659B8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821" w:type="pct"/>
            <w:shd w:val="clear" w:color="auto" w:fill="auto"/>
          </w:tcPr>
          <w:p w14:paraId="2148312D" w14:textId="311D562F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5286804.30</w:t>
            </w:r>
          </w:p>
        </w:tc>
        <w:tc>
          <w:tcPr>
            <w:tcW w:w="1806" w:type="pct"/>
            <w:shd w:val="clear" w:color="auto" w:fill="auto"/>
          </w:tcPr>
          <w:p w14:paraId="69934AF6" w14:textId="4D8012B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4327213.75</w:t>
            </w:r>
          </w:p>
        </w:tc>
      </w:tr>
      <w:tr w:rsidR="00D96649" w:rsidRPr="003331E6" w14:paraId="5FCBBA5F" w14:textId="77777777" w:rsidTr="003331E6">
        <w:tc>
          <w:tcPr>
            <w:tcW w:w="1373" w:type="pct"/>
            <w:shd w:val="clear" w:color="auto" w:fill="auto"/>
            <w:vAlign w:val="bottom"/>
          </w:tcPr>
          <w:p w14:paraId="53F06930" w14:textId="460BC93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821" w:type="pct"/>
            <w:shd w:val="clear" w:color="auto" w:fill="auto"/>
          </w:tcPr>
          <w:p w14:paraId="490033DF" w14:textId="455B589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5286774.96</w:t>
            </w:r>
          </w:p>
        </w:tc>
        <w:tc>
          <w:tcPr>
            <w:tcW w:w="1806" w:type="pct"/>
            <w:shd w:val="clear" w:color="auto" w:fill="auto"/>
          </w:tcPr>
          <w:p w14:paraId="27D2DF42" w14:textId="5C63603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4327201.20</w:t>
            </w:r>
          </w:p>
        </w:tc>
      </w:tr>
      <w:tr w:rsidR="00D96649" w:rsidRPr="003331E6" w14:paraId="421CA26D" w14:textId="77777777" w:rsidTr="003331E6">
        <w:tc>
          <w:tcPr>
            <w:tcW w:w="1373" w:type="pct"/>
            <w:shd w:val="clear" w:color="auto" w:fill="auto"/>
            <w:vAlign w:val="bottom"/>
          </w:tcPr>
          <w:p w14:paraId="30D87698" w14:textId="4D33B1B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821" w:type="pct"/>
            <w:shd w:val="clear" w:color="auto" w:fill="auto"/>
          </w:tcPr>
          <w:p w14:paraId="7B4A7889" w14:textId="6B6F0E5F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5286739.68</w:t>
            </w:r>
          </w:p>
        </w:tc>
        <w:tc>
          <w:tcPr>
            <w:tcW w:w="1806" w:type="pct"/>
            <w:shd w:val="clear" w:color="auto" w:fill="auto"/>
          </w:tcPr>
          <w:p w14:paraId="72FF2ADF" w14:textId="1E873E0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4327188.88</w:t>
            </w:r>
          </w:p>
        </w:tc>
      </w:tr>
      <w:tr w:rsidR="00D96649" w:rsidRPr="003331E6" w14:paraId="4C81D725" w14:textId="77777777" w:rsidTr="003331E6">
        <w:tc>
          <w:tcPr>
            <w:tcW w:w="1373" w:type="pct"/>
            <w:shd w:val="clear" w:color="auto" w:fill="auto"/>
            <w:vAlign w:val="bottom"/>
          </w:tcPr>
          <w:p w14:paraId="56A204AB" w14:textId="533514F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821" w:type="pct"/>
            <w:shd w:val="clear" w:color="auto" w:fill="auto"/>
          </w:tcPr>
          <w:p w14:paraId="2099E9C4" w14:textId="4563ABE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5286710.73</w:t>
            </w:r>
          </w:p>
        </w:tc>
        <w:tc>
          <w:tcPr>
            <w:tcW w:w="1806" w:type="pct"/>
            <w:shd w:val="clear" w:color="auto" w:fill="auto"/>
          </w:tcPr>
          <w:p w14:paraId="4BA9CF48" w14:textId="1BC74F9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4327178.24</w:t>
            </w:r>
          </w:p>
        </w:tc>
      </w:tr>
      <w:tr w:rsidR="00D96649" w:rsidRPr="003331E6" w14:paraId="5CFFD7C1" w14:textId="77777777" w:rsidTr="003331E6">
        <w:tc>
          <w:tcPr>
            <w:tcW w:w="1373" w:type="pct"/>
            <w:shd w:val="clear" w:color="auto" w:fill="auto"/>
            <w:vAlign w:val="bottom"/>
          </w:tcPr>
          <w:p w14:paraId="28771CA0" w14:textId="36731C81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821" w:type="pct"/>
            <w:shd w:val="clear" w:color="auto" w:fill="auto"/>
          </w:tcPr>
          <w:p w14:paraId="7C91DFE4" w14:textId="4845C31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5286678.37</w:t>
            </w:r>
          </w:p>
        </w:tc>
        <w:tc>
          <w:tcPr>
            <w:tcW w:w="1806" w:type="pct"/>
            <w:shd w:val="clear" w:color="auto" w:fill="auto"/>
          </w:tcPr>
          <w:p w14:paraId="03472FC2" w14:textId="375A957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4327164.81</w:t>
            </w:r>
          </w:p>
        </w:tc>
      </w:tr>
      <w:tr w:rsidR="00D96649" w:rsidRPr="003331E6" w14:paraId="21D40322" w14:textId="77777777" w:rsidTr="003331E6">
        <w:tc>
          <w:tcPr>
            <w:tcW w:w="1373" w:type="pct"/>
            <w:shd w:val="clear" w:color="auto" w:fill="auto"/>
            <w:vAlign w:val="bottom"/>
          </w:tcPr>
          <w:p w14:paraId="4A622081" w14:textId="79195E9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821" w:type="pct"/>
            <w:shd w:val="clear" w:color="auto" w:fill="auto"/>
          </w:tcPr>
          <w:p w14:paraId="3185DE83" w14:textId="2924A19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5286649.14</w:t>
            </w:r>
          </w:p>
        </w:tc>
        <w:tc>
          <w:tcPr>
            <w:tcW w:w="1806" w:type="pct"/>
            <w:shd w:val="clear" w:color="auto" w:fill="auto"/>
          </w:tcPr>
          <w:p w14:paraId="77B625C6" w14:textId="7D58E46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4327161.62</w:t>
            </w:r>
          </w:p>
        </w:tc>
      </w:tr>
      <w:tr w:rsidR="00D96649" w:rsidRPr="003331E6" w14:paraId="5D60FB14" w14:textId="77777777" w:rsidTr="003331E6">
        <w:tc>
          <w:tcPr>
            <w:tcW w:w="1373" w:type="pct"/>
            <w:shd w:val="clear" w:color="auto" w:fill="auto"/>
            <w:vAlign w:val="bottom"/>
          </w:tcPr>
          <w:p w14:paraId="7F74D87C" w14:textId="5D4EF65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821" w:type="pct"/>
            <w:shd w:val="clear" w:color="auto" w:fill="auto"/>
          </w:tcPr>
          <w:p w14:paraId="40A214D1" w14:textId="563EC0C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5286615.85</w:t>
            </w:r>
          </w:p>
        </w:tc>
        <w:tc>
          <w:tcPr>
            <w:tcW w:w="1806" w:type="pct"/>
            <w:shd w:val="clear" w:color="auto" w:fill="auto"/>
          </w:tcPr>
          <w:p w14:paraId="250574DD" w14:textId="40771E50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4327174.66</w:t>
            </w:r>
          </w:p>
        </w:tc>
      </w:tr>
      <w:tr w:rsidR="00D96649" w:rsidRPr="003331E6" w14:paraId="5FE0C925" w14:textId="77777777" w:rsidTr="003331E6">
        <w:tc>
          <w:tcPr>
            <w:tcW w:w="1373" w:type="pct"/>
            <w:shd w:val="clear" w:color="auto" w:fill="auto"/>
            <w:vAlign w:val="bottom"/>
          </w:tcPr>
          <w:p w14:paraId="17DA232C" w14:textId="394D2AA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821" w:type="pct"/>
            <w:shd w:val="clear" w:color="auto" w:fill="auto"/>
          </w:tcPr>
          <w:p w14:paraId="26841CC3" w14:textId="34D2B27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5286585.27</w:t>
            </w:r>
          </w:p>
        </w:tc>
        <w:tc>
          <w:tcPr>
            <w:tcW w:w="1806" w:type="pct"/>
            <w:shd w:val="clear" w:color="auto" w:fill="auto"/>
          </w:tcPr>
          <w:p w14:paraId="35502D26" w14:textId="12162D9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4327186.48</w:t>
            </w:r>
          </w:p>
        </w:tc>
      </w:tr>
      <w:tr w:rsidR="00D96649" w:rsidRPr="003331E6" w14:paraId="41F8F32A" w14:textId="77777777" w:rsidTr="003331E6">
        <w:tc>
          <w:tcPr>
            <w:tcW w:w="1373" w:type="pct"/>
            <w:shd w:val="clear" w:color="auto" w:fill="auto"/>
            <w:vAlign w:val="bottom"/>
          </w:tcPr>
          <w:p w14:paraId="41789BFC" w14:textId="606AAB6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21" w:type="pct"/>
            <w:shd w:val="clear" w:color="auto" w:fill="auto"/>
          </w:tcPr>
          <w:p w14:paraId="4B04E318" w14:textId="77DEEA71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5286535.76</w:t>
            </w:r>
          </w:p>
        </w:tc>
        <w:tc>
          <w:tcPr>
            <w:tcW w:w="1806" w:type="pct"/>
            <w:shd w:val="clear" w:color="auto" w:fill="auto"/>
          </w:tcPr>
          <w:p w14:paraId="1588F3AD" w14:textId="3DD4D7E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4327192.90</w:t>
            </w:r>
          </w:p>
        </w:tc>
      </w:tr>
      <w:tr w:rsidR="00D96649" w:rsidRPr="003331E6" w14:paraId="5AEA7E10" w14:textId="77777777" w:rsidTr="003331E6">
        <w:tc>
          <w:tcPr>
            <w:tcW w:w="1373" w:type="pct"/>
            <w:shd w:val="clear" w:color="auto" w:fill="auto"/>
            <w:vAlign w:val="bottom"/>
          </w:tcPr>
          <w:p w14:paraId="14C07AC4" w14:textId="773E5A9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821" w:type="pct"/>
            <w:shd w:val="clear" w:color="auto" w:fill="auto"/>
          </w:tcPr>
          <w:p w14:paraId="37325C10" w14:textId="296C881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5286485.56</w:t>
            </w:r>
          </w:p>
        </w:tc>
        <w:tc>
          <w:tcPr>
            <w:tcW w:w="1806" w:type="pct"/>
            <w:shd w:val="clear" w:color="auto" w:fill="auto"/>
          </w:tcPr>
          <w:p w14:paraId="2202A7C2" w14:textId="43AD06B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4327149.37</w:t>
            </w:r>
          </w:p>
        </w:tc>
      </w:tr>
      <w:tr w:rsidR="00D96649" w:rsidRPr="003331E6" w14:paraId="05BDF2F8" w14:textId="77777777" w:rsidTr="003331E6">
        <w:tc>
          <w:tcPr>
            <w:tcW w:w="1373" w:type="pct"/>
            <w:shd w:val="clear" w:color="auto" w:fill="auto"/>
            <w:vAlign w:val="bottom"/>
          </w:tcPr>
          <w:p w14:paraId="2D9FEB7A" w14:textId="2E275530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821" w:type="pct"/>
            <w:shd w:val="clear" w:color="auto" w:fill="auto"/>
          </w:tcPr>
          <w:p w14:paraId="6B197385" w14:textId="5FE83F3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5286475.07</w:t>
            </w:r>
          </w:p>
        </w:tc>
        <w:tc>
          <w:tcPr>
            <w:tcW w:w="1806" w:type="pct"/>
            <w:shd w:val="clear" w:color="auto" w:fill="auto"/>
          </w:tcPr>
          <w:p w14:paraId="4A71AB1A" w14:textId="6BCE613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4327111.99</w:t>
            </w:r>
          </w:p>
        </w:tc>
      </w:tr>
      <w:tr w:rsidR="00D96649" w:rsidRPr="003331E6" w14:paraId="1AC8C910" w14:textId="77777777" w:rsidTr="003331E6">
        <w:tc>
          <w:tcPr>
            <w:tcW w:w="1373" w:type="pct"/>
            <w:shd w:val="clear" w:color="auto" w:fill="auto"/>
            <w:vAlign w:val="bottom"/>
          </w:tcPr>
          <w:p w14:paraId="1FCE5924" w14:textId="35FBDA9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821" w:type="pct"/>
            <w:shd w:val="clear" w:color="auto" w:fill="auto"/>
          </w:tcPr>
          <w:p w14:paraId="4A3E7CD7" w14:textId="67758B2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5286469.36</w:t>
            </w:r>
          </w:p>
        </w:tc>
        <w:tc>
          <w:tcPr>
            <w:tcW w:w="1806" w:type="pct"/>
            <w:shd w:val="clear" w:color="auto" w:fill="auto"/>
          </w:tcPr>
          <w:p w14:paraId="5A4817E0" w14:textId="2368F65F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4327067.66</w:t>
            </w:r>
          </w:p>
        </w:tc>
      </w:tr>
      <w:tr w:rsidR="00D96649" w:rsidRPr="003331E6" w14:paraId="16FFB467" w14:textId="77777777" w:rsidTr="003331E6">
        <w:tc>
          <w:tcPr>
            <w:tcW w:w="1373" w:type="pct"/>
            <w:shd w:val="clear" w:color="auto" w:fill="auto"/>
            <w:vAlign w:val="bottom"/>
          </w:tcPr>
          <w:p w14:paraId="4C3E3AC5" w14:textId="19FDCFF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821" w:type="pct"/>
            <w:shd w:val="clear" w:color="auto" w:fill="auto"/>
          </w:tcPr>
          <w:p w14:paraId="0A61881D" w14:textId="0CC056C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5286473.55</w:t>
            </w:r>
          </w:p>
        </w:tc>
        <w:tc>
          <w:tcPr>
            <w:tcW w:w="1806" w:type="pct"/>
            <w:shd w:val="clear" w:color="auto" w:fill="auto"/>
          </w:tcPr>
          <w:p w14:paraId="5AAF6D44" w14:textId="49CD057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4327023.40</w:t>
            </w:r>
          </w:p>
        </w:tc>
      </w:tr>
      <w:tr w:rsidR="00D96649" w:rsidRPr="003331E6" w14:paraId="21A778A9" w14:textId="77777777" w:rsidTr="003331E6">
        <w:tc>
          <w:tcPr>
            <w:tcW w:w="1373" w:type="pct"/>
            <w:shd w:val="clear" w:color="auto" w:fill="auto"/>
            <w:vAlign w:val="bottom"/>
          </w:tcPr>
          <w:p w14:paraId="54130A34" w14:textId="3920DD6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821" w:type="pct"/>
            <w:shd w:val="clear" w:color="auto" w:fill="auto"/>
          </w:tcPr>
          <w:p w14:paraId="797B3EA2" w14:textId="5956F6B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5286484.26</w:t>
            </w:r>
          </w:p>
        </w:tc>
        <w:tc>
          <w:tcPr>
            <w:tcW w:w="1806" w:type="pct"/>
            <w:shd w:val="clear" w:color="auto" w:fill="auto"/>
          </w:tcPr>
          <w:p w14:paraId="081ED394" w14:textId="7844114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4326986.58</w:t>
            </w:r>
          </w:p>
        </w:tc>
      </w:tr>
      <w:tr w:rsidR="00D96649" w:rsidRPr="003331E6" w14:paraId="5FFCFC7C" w14:textId="77777777" w:rsidTr="003331E6">
        <w:tc>
          <w:tcPr>
            <w:tcW w:w="1373" w:type="pct"/>
            <w:shd w:val="clear" w:color="auto" w:fill="auto"/>
            <w:vAlign w:val="bottom"/>
          </w:tcPr>
          <w:p w14:paraId="15FC7E91" w14:textId="3CDB612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821" w:type="pct"/>
            <w:shd w:val="clear" w:color="auto" w:fill="auto"/>
          </w:tcPr>
          <w:p w14:paraId="129041DE" w14:textId="6657336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5286493.58</w:t>
            </w:r>
          </w:p>
        </w:tc>
        <w:tc>
          <w:tcPr>
            <w:tcW w:w="1806" w:type="pct"/>
            <w:shd w:val="clear" w:color="auto" w:fill="auto"/>
          </w:tcPr>
          <w:p w14:paraId="433B962C" w14:textId="3A5C884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4326955.79</w:t>
            </w:r>
          </w:p>
        </w:tc>
      </w:tr>
      <w:tr w:rsidR="00D96649" w:rsidRPr="003331E6" w14:paraId="098B1EB9" w14:textId="77777777" w:rsidTr="003331E6">
        <w:tc>
          <w:tcPr>
            <w:tcW w:w="1373" w:type="pct"/>
            <w:shd w:val="clear" w:color="auto" w:fill="auto"/>
            <w:vAlign w:val="bottom"/>
          </w:tcPr>
          <w:p w14:paraId="4E602C52" w14:textId="472A3A9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821" w:type="pct"/>
            <w:shd w:val="clear" w:color="auto" w:fill="auto"/>
          </w:tcPr>
          <w:p w14:paraId="5A911A88" w14:textId="0AE5080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5286499.45</w:t>
            </w:r>
          </w:p>
        </w:tc>
        <w:tc>
          <w:tcPr>
            <w:tcW w:w="1806" w:type="pct"/>
            <w:shd w:val="clear" w:color="auto" w:fill="auto"/>
          </w:tcPr>
          <w:p w14:paraId="0BB3BDF5" w14:textId="0F71AE2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4326937.89</w:t>
            </w:r>
          </w:p>
        </w:tc>
      </w:tr>
      <w:tr w:rsidR="00D96649" w:rsidRPr="003331E6" w14:paraId="675457B8" w14:textId="77777777" w:rsidTr="003331E6">
        <w:tc>
          <w:tcPr>
            <w:tcW w:w="1373" w:type="pct"/>
            <w:shd w:val="clear" w:color="auto" w:fill="auto"/>
            <w:vAlign w:val="bottom"/>
          </w:tcPr>
          <w:p w14:paraId="76D3E476" w14:textId="3A1628D1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821" w:type="pct"/>
            <w:shd w:val="clear" w:color="auto" w:fill="auto"/>
          </w:tcPr>
          <w:p w14:paraId="39F085EB" w14:textId="17334EE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5286515.34</w:t>
            </w:r>
          </w:p>
        </w:tc>
        <w:tc>
          <w:tcPr>
            <w:tcW w:w="1806" w:type="pct"/>
            <w:shd w:val="clear" w:color="auto" w:fill="auto"/>
          </w:tcPr>
          <w:p w14:paraId="5B4E565F" w14:textId="266614D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4326922.80</w:t>
            </w:r>
          </w:p>
        </w:tc>
      </w:tr>
      <w:tr w:rsidR="00D96649" w:rsidRPr="003331E6" w14:paraId="22A44455" w14:textId="77777777" w:rsidTr="003331E6">
        <w:tc>
          <w:tcPr>
            <w:tcW w:w="1373" w:type="pct"/>
            <w:shd w:val="clear" w:color="auto" w:fill="auto"/>
            <w:vAlign w:val="bottom"/>
          </w:tcPr>
          <w:p w14:paraId="3CA33DC8" w14:textId="7F28A6B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821" w:type="pct"/>
            <w:shd w:val="clear" w:color="auto" w:fill="auto"/>
          </w:tcPr>
          <w:p w14:paraId="5D85E71D" w14:textId="353A1C5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5286542.58</w:t>
            </w:r>
          </w:p>
        </w:tc>
        <w:tc>
          <w:tcPr>
            <w:tcW w:w="1806" w:type="pct"/>
            <w:shd w:val="clear" w:color="auto" w:fill="auto"/>
          </w:tcPr>
          <w:p w14:paraId="75002BFB" w14:textId="115D7A0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4326953.73</w:t>
            </w:r>
          </w:p>
        </w:tc>
      </w:tr>
      <w:tr w:rsidR="00D96649" w:rsidRPr="003331E6" w14:paraId="7F6A58BB" w14:textId="77777777" w:rsidTr="003331E6">
        <w:tc>
          <w:tcPr>
            <w:tcW w:w="1373" w:type="pct"/>
            <w:shd w:val="clear" w:color="auto" w:fill="auto"/>
            <w:vAlign w:val="bottom"/>
          </w:tcPr>
          <w:p w14:paraId="447AEDEA" w14:textId="55910E60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lastRenderedPageBreak/>
              <w:t>40</w:t>
            </w:r>
          </w:p>
        </w:tc>
        <w:tc>
          <w:tcPr>
            <w:tcW w:w="1821" w:type="pct"/>
            <w:shd w:val="clear" w:color="auto" w:fill="auto"/>
          </w:tcPr>
          <w:p w14:paraId="3B05FBFB" w14:textId="4A1F9BF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5286568.91</w:t>
            </w:r>
          </w:p>
        </w:tc>
        <w:tc>
          <w:tcPr>
            <w:tcW w:w="1806" w:type="pct"/>
            <w:shd w:val="clear" w:color="auto" w:fill="auto"/>
          </w:tcPr>
          <w:p w14:paraId="6FA09B15" w14:textId="39AF0D6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4326923.10</w:t>
            </w:r>
          </w:p>
        </w:tc>
      </w:tr>
      <w:tr w:rsidR="00D96649" w:rsidRPr="003331E6" w14:paraId="71EFDC82" w14:textId="77777777" w:rsidTr="003331E6">
        <w:tc>
          <w:tcPr>
            <w:tcW w:w="1373" w:type="pct"/>
            <w:shd w:val="clear" w:color="auto" w:fill="auto"/>
            <w:vAlign w:val="bottom"/>
          </w:tcPr>
          <w:p w14:paraId="310A521C" w14:textId="38E16CC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821" w:type="pct"/>
            <w:shd w:val="clear" w:color="auto" w:fill="auto"/>
          </w:tcPr>
          <w:p w14:paraId="73FCD88E" w14:textId="0BA1E48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5286591.47</w:t>
            </w:r>
          </w:p>
        </w:tc>
        <w:tc>
          <w:tcPr>
            <w:tcW w:w="1806" w:type="pct"/>
            <w:shd w:val="clear" w:color="auto" w:fill="auto"/>
          </w:tcPr>
          <w:p w14:paraId="460CBE5D" w14:textId="5CC842F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4326937.57</w:t>
            </w:r>
          </w:p>
        </w:tc>
      </w:tr>
      <w:tr w:rsidR="00D96649" w:rsidRPr="003331E6" w14:paraId="299BEA86" w14:textId="77777777" w:rsidTr="003331E6">
        <w:tc>
          <w:tcPr>
            <w:tcW w:w="1373" w:type="pct"/>
            <w:shd w:val="clear" w:color="auto" w:fill="auto"/>
            <w:vAlign w:val="bottom"/>
          </w:tcPr>
          <w:p w14:paraId="3643B7B9" w14:textId="3B175B2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821" w:type="pct"/>
            <w:shd w:val="clear" w:color="auto" w:fill="auto"/>
          </w:tcPr>
          <w:p w14:paraId="5EEC002F" w14:textId="09BED61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5286620.07</w:t>
            </w:r>
          </w:p>
        </w:tc>
        <w:tc>
          <w:tcPr>
            <w:tcW w:w="1806" w:type="pct"/>
            <w:shd w:val="clear" w:color="auto" w:fill="auto"/>
          </w:tcPr>
          <w:p w14:paraId="1ECFEBF5" w14:textId="7928766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4326944.00</w:t>
            </w:r>
          </w:p>
        </w:tc>
      </w:tr>
      <w:tr w:rsidR="00D96649" w:rsidRPr="003331E6" w14:paraId="15658C96" w14:textId="77777777" w:rsidTr="003331E6">
        <w:tc>
          <w:tcPr>
            <w:tcW w:w="1373" w:type="pct"/>
            <w:shd w:val="clear" w:color="auto" w:fill="auto"/>
            <w:vAlign w:val="bottom"/>
          </w:tcPr>
          <w:p w14:paraId="26874AD8" w14:textId="0A108B8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821" w:type="pct"/>
            <w:shd w:val="clear" w:color="auto" w:fill="auto"/>
          </w:tcPr>
          <w:p w14:paraId="2F4F119E" w14:textId="2052B71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5286646.10</w:t>
            </w:r>
          </w:p>
        </w:tc>
        <w:tc>
          <w:tcPr>
            <w:tcW w:w="1806" w:type="pct"/>
            <w:shd w:val="clear" w:color="auto" w:fill="auto"/>
          </w:tcPr>
          <w:p w14:paraId="0763A960" w14:textId="2046C26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4326945.13</w:t>
            </w:r>
          </w:p>
        </w:tc>
      </w:tr>
      <w:tr w:rsidR="00D96649" w:rsidRPr="003331E6" w14:paraId="7D5695AC" w14:textId="77777777" w:rsidTr="003331E6">
        <w:tc>
          <w:tcPr>
            <w:tcW w:w="1373" w:type="pct"/>
            <w:shd w:val="clear" w:color="auto" w:fill="auto"/>
            <w:vAlign w:val="bottom"/>
          </w:tcPr>
          <w:p w14:paraId="699397FD" w14:textId="37C4D7B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821" w:type="pct"/>
            <w:shd w:val="clear" w:color="auto" w:fill="auto"/>
          </w:tcPr>
          <w:p w14:paraId="5E3AA591" w14:textId="559CA31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5286667.81</w:t>
            </w:r>
          </w:p>
        </w:tc>
        <w:tc>
          <w:tcPr>
            <w:tcW w:w="1806" w:type="pct"/>
            <w:shd w:val="clear" w:color="auto" w:fill="auto"/>
          </w:tcPr>
          <w:p w14:paraId="0AEE91A8" w14:textId="752A6420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4326937.67</w:t>
            </w:r>
          </w:p>
        </w:tc>
      </w:tr>
      <w:tr w:rsidR="00D96649" w:rsidRPr="003331E6" w14:paraId="2F68A1F7" w14:textId="77777777" w:rsidTr="003331E6">
        <w:tc>
          <w:tcPr>
            <w:tcW w:w="1373" w:type="pct"/>
            <w:shd w:val="clear" w:color="auto" w:fill="auto"/>
            <w:vAlign w:val="bottom"/>
          </w:tcPr>
          <w:p w14:paraId="28F220D0" w14:textId="15953B8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821" w:type="pct"/>
            <w:shd w:val="clear" w:color="auto" w:fill="auto"/>
          </w:tcPr>
          <w:p w14:paraId="6BE1A540" w14:textId="7650229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5286700.43</w:t>
            </w:r>
          </w:p>
        </w:tc>
        <w:tc>
          <w:tcPr>
            <w:tcW w:w="1806" w:type="pct"/>
            <w:shd w:val="clear" w:color="auto" w:fill="auto"/>
          </w:tcPr>
          <w:p w14:paraId="4A8D7259" w14:textId="7B4C34E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4326920.84</w:t>
            </w:r>
          </w:p>
        </w:tc>
      </w:tr>
      <w:tr w:rsidR="00D96649" w:rsidRPr="003331E6" w14:paraId="13BD1110" w14:textId="77777777" w:rsidTr="003331E6">
        <w:tc>
          <w:tcPr>
            <w:tcW w:w="1373" w:type="pct"/>
            <w:shd w:val="clear" w:color="auto" w:fill="auto"/>
            <w:vAlign w:val="bottom"/>
          </w:tcPr>
          <w:p w14:paraId="17995EFF" w14:textId="1918DFD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821" w:type="pct"/>
            <w:shd w:val="clear" w:color="auto" w:fill="auto"/>
          </w:tcPr>
          <w:p w14:paraId="71DE2E15" w14:textId="35965C5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5286702.78</w:t>
            </w:r>
          </w:p>
        </w:tc>
        <w:tc>
          <w:tcPr>
            <w:tcW w:w="1806" w:type="pct"/>
            <w:shd w:val="clear" w:color="auto" w:fill="auto"/>
          </w:tcPr>
          <w:p w14:paraId="739AC679" w14:textId="6461F230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4326919.72</w:t>
            </w:r>
          </w:p>
        </w:tc>
      </w:tr>
      <w:tr w:rsidR="00D96649" w:rsidRPr="003331E6" w14:paraId="790C5333" w14:textId="77777777" w:rsidTr="003331E6">
        <w:tc>
          <w:tcPr>
            <w:tcW w:w="1373" w:type="pct"/>
            <w:shd w:val="clear" w:color="auto" w:fill="auto"/>
            <w:vAlign w:val="bottom"/>
          </w:tcPr>
          <w:p w14:paraId="13A567E1" w14:textId="6A5101D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821" w:type="pct"/>
            <w:shd w:val="clear" w:color="auto" w:fill="auto"/>
          </w:tcPr>
          <w:p w14:paraId="4B8EE114" w14:textId="1C950131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5286728.56</w:t>
            </w:r>
          </w:p>
        </w:tc>
        <w:tc>
          <w:tcPr>
            <w:tcW w:w="1806" w:type="pct"/>
            <w:shd w:val="clear" w:color="auto" w:fill="auto"/>
          </w:tcPr>
          <w:p w14:paraId="435D9AE6" w14:textId="1B5B81E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4326908.47</w:t>
            </w:r>
          </w:p>
        </w:tc>
      </w:tr>
      <w:tr w:rsidR="00D96649" w:rsidRPr="003331E6" w14:paraId="168FA960" w14:textId="77777777" w:rsidTr="003331E6">
        <w:tc>
          <w:tcPr>
            <w:tcW w:w="1373" w:type="pct"/>
            <w:shd w:val="clear" w:color="auto" w:fill="auto"/>
            <w:vAlign w:val="bottom"/>
          </w:tcPr>
          <w:p w14:paraId="5E6CE3E7" w14:textId="40C180A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821" w:type="pct"/>
            <w:shd w:val="clear" w:color="auto" w:fill="auto"/>
          </w:tcPr>
          <w:p w14:paraId="126FFAF9" w14:textId="2093513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5286729.08</w:t>
            </w:r>
          </w:p>
        </w:tc>
        <w:tc>
          <w:tcPr>
            <w:tcW w:w="1806" w:type="pct"/>
            <w:shd w:val="clear" w:color="auto" w:fill="auto"/>
          </w:tcPr>
          <w:p w14:paraId="6CFBE511" w14:textId="4EA04E3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4326908.25</w:t>
            </w:r>
          </w:p>
        </w:tc>
      </w:tr>
      <w:tr w:rsidR="00D96649" w:rsidRPr="003331E6" w14:paraId="7F552AC3" w14:textId="77777777" w:rsidTr="003331E6">
        <w:tc>
          <w:tcPr>
            <w:tcW w:w="1373" w:type="pct"/>
            <w:shd w:val="clear" w:color="auto" w:fill="auto"/>
            <w:vAlign w:val="bottom"/>
          </w:tcPr>
          <w:p w14:paraId="6BBF525D" w14:textId="5A71932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821" w:type="pct"/>
            <w:shd w:val="clear" w:color="auto" w:fill="auto"/>
          </w:tcPr>
          <w:p w14:paraId="25C7BBCA" w14:textId="76E5E25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5286762.98</w:t>
            </w:r>
          </w:p>
        </w:tc>
        <w:tc>
          <w:tcPr>
            <w:tcW w:w="1806" w:type="pct"/>
            <w:shd w:val="clear" w:color="auto" w:fill="auto"/>
          </w:tcPr>
          <w:p w14:paraId="7A7BED8D" w14:textId="6C28B9DB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4326894.02</w:t>
            </w:r>
          </w:p>
        </w:tc>
      </w:tr>
      <w:tr w:rsidR="00D96649" w:rsidRPr="003331E6" w14:paraId="372170DC" w14:textId="77777777" w:rsidTr="003331E6">
        <w:tc>
          <w:tcPr>
            <w:tcW w:w="1373" w:type="pct"/>
            <w:shd w:val="clear" w:color="auto" w:fill="auto"/>
          </w:tcPr>
          <w:p w14:paraId="271A1E67" w14:textId="5227557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50</w:t>
            </w:r>
          </w:p>
        </w:tc>
        <w:tc>
          <w:tcPr>
            <w:tcW w:w="1821" w:type="pct"/>
            <w:shd w:val="clear" w:color="auto" w:fill="auto"/>
          </w:tcPr>
          <w:p w14:paraId="300D237F" w14:textId="716F04CF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5286763.66</w:t>
            </w:r>
          </w:p>
        </w:tc>
        <w:tc>
          <w:tcPr>
            <w:tcW w:w="1806" w:type="pct"/>
            <w:shd w:val="clear" w:color="auto" w:fill="auto"/>
          </w:tcPr>
          <w:p w14:paraId="03177CF5" w14:textId="4B187BF3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4326893.74</w:t>
            </w:r>
          </w:p>
        </w:tc>
      </w:tr>
      <w:tr w:rsidR="00D96649" w:rsidRPr="003331E6" w14:paraId="78CF2D5A" w14:textId="77777777" w:rsidTr="003331E6">
        <w:tc>
          <w:tcPr>
            <w:tcW w:w="1373" w:type="pct"/>
            <w:shd w:val="clear" w:color="auto" w:fill="auto"/>
          </w:tcPr>
          <w:p w14:paraId="7B8369DF" w14:textId="4A06EB08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51</w:t>
            </w:r>
          </w:p>
        </w:tc>
        <w:tc>
          <w:tcPr>
            <w:tcW w:w="1821" w:type="pct"/>
            <w:shd w:val="clear" w:color="auto" w:fill="auto"/>
          </w:tcPr>
          <w:p w14:paraId="7B818D23" w14:textId="0557F1C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5286800.87</w:t>
            </w:r>
          </w:p>
        </w:tc>
        <w:tc>
          <w:tcPr>
            <w:tcW w:w="1806" w:type="pct"/>
            <w:shd w:val="clear" w:color="auto" w:fill="auto"/>
          </w:tcPr>
          <w:p w14:paraId="3410851B" w14:textId="19E2D9E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4326878.92</w:t>
            </w:r>
          </w:p>
        </w:tc>
      </w:tr>
      <w:tr w:rsidR="00D96649" w:rsidRPr="003331E6" w14:paraId="5301A65F" w14:textId="77777777" w:rsidTr="003331E6">
        <w:tc>
          <w:tcPr>
            <w:tcW w:w="1373" w:type="pct"/>
            <w:shd w:val="clear" w:color="auto" w:fill="auto"/>
          </w:tcPr>
          <w:p w14:paraId="7EE1383E" w14:textId="0673773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</w:t>
            </w:r>
          </w:p>
        </w:tc>
        <w:tc>
          <w:tcPr>
            <w:tcW w:w="1821" w:type="pct"/>
            <w:shd w:val="clear" w:color="auto" w:fill="auto"/>
          </w:tcPr>
          <w:p w14:paraId="2137ACB2" w14:textId="2ECE236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5286822.59</w:t>
            </w:r>
          </w:p>
        </w:tc>
        <w:tc>
          <w:tcPr>
            <w:tcW w:w="1806" w:type="pct"/>
            <w:shd w:val="clear" w:color="auto" w:fill="auto"/>
          </w:tcPr>
          <w:p w14:paraId="6FE8DA0A" w14:textId="3530C78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4326865.79</w:t>
            </w:r>
          </w:p>
        </w:tc>
      </w:tr>
      <w:tr w:rsidR="00D96649" w:rsidRPr="003331E6" w14:paraId="725BE421" w14:textId="77777777" w:rsidTr="003331E6">
        <w:tc>
          <w:tcPr>
            <w:tcW w:w="1373" w:type="pct"/>
            <w:shd w:val="clear" w:color="auto" w:fill="auto"/>
          </w:tcPr>
          <w:p w14:paraId="597B8CD2" w14:textId="16B11C46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53</w:t>
            </w:r>
          </w:p>
        </w:tc>
        <w:tc>
          <w:tcPr>
            <w:tcW w:w="1821" w:type="pct"/>
            <w:shd w:val="clear" w:color="auto" w:fill="auto"/>
          </w:tcPr>
          <w:p w14:paraId="73D63E62" w14:textId="2B63B78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5286838.30</w:t>
            </w:r>
          </w:p>
        </w:tc>
        <w:tc>
          <w:tcPr>
            <w:tcW w:w="1806" w:type="pct"/>
            <w:shd w:val="clear" w:color="auto" w:fill="auto"/>
          </w:tcPr>
          <w:p w14:paraId="7D243D98" w14:textId="2B855B7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4326848.36</w:t>
            </w:r>
          </w:p>
        </w:tc>
      </w:tr>
      <w:tr w:rsidR="00D96649" w:rsidRPr="003331E6" w14:paraId="3862DFD4" w14:textId="77777777" w:rsidTr="003331E6">
        <w:tc>
          <w:tcPr>
            <w:tcW w:w="1373" w:type="pct"/>
            <w:shd w:val="clear" w:color="auto" w:fill="auto"/>
          </w:tcPr>
          <w:p w14:paraId="1127CC73" w14:textId="2396721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54</w:t>
            </w:r>
          </w:p>
        </w:tc>
        <w:tc>
          <w:tcPr>
            <w:tcW w:w="1821" w:type="pct"/>
            <w:shd w:val="clear" w:color="auto" w:fill="auto"/>
          </w:tcPr>
          <w:p w14:paraId="3EDB23FB" w14:textId="3612A365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5286859.96</w:t>
            </w:r>
          </w:p>
        </w:tc>
        <w:tc>
          <w:tcPr>
            <w:tcW w:w="1806" w:type="pct"/>
            <w:shd w:val="clear" w:color="auto" w:fill="auto"/>
          </w:tcPr>
          <w:p w14:paraId="7800239B" w14:textId="04133841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4326817.84</w:t>
            </w:r>
          </w:p>
        </w:tc>
      </w:tr>
      <w:tr w:rsidR="00D96649" w:rsidRPr="003331E6" w14:paraId="07B6C09C" w14:textId="77777777" w:rsidTr="003331E6">
        <w:tc>
          <w:tcPr>
            <w:tcW w:w="1373" w:type="pct"/>
            <w:shd w:val="clear" w:color="auto" w:fill="auto"/>
          </w:tcPr>
          <w:p w14:paraId="192CF4C5" w14:textId="5DA47D5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55</w:t>
            </w:r>
          </w:p>
        </w:tc>
        <w:tc>
          <w:tcPr>
            <w:tcW w:w="1821" w:type="pct"/>
            <w:shd w:val="clear" w:color="auto" w:fill="auto"/>
          </w:tcPr>
          <w:p w14:paraId="6CB6E8BB" w14:textId="7061D1E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5286866.18</w:t>
            </w:r>
          </w:p>
        </w:tc>
        <w:tc>
          <w:tcPr>
            <w:tcW w:w="1806" w:type="pct"/>
            <w:shd w:val="clear" w:color="auto" w:fill="auto"/>
          </w:tcPr>
          <w:p w14:paraId="400B2C7E" w14:textId="73BF79C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4326812.10</w:t>
            </w:r>
          </w:p>
        </w:tc>
      </w:tr>
      <w:tr w:rsidR="00D96649" w:rsidRPr="003331E6" w14:paraId="6FB628F2" w14:textId="77777777" w:rsidTr="003331E6">
        <w:tc>
          <w:tcPr>
            <w:tcW w:w="1373" w:type="pct"/>
            <w:shd w:val="clear" w:color="auto" w:fill="auto"/>
          </w:tcPr>
          <w:p w14:paraId="05E55528" w14:textId="0A69D61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56</w:t>
            </w:r>
          </w:p>
        </w:tc>
        <w:tc>
          <w:tcPr>
            <w:tcW w:w="1821" w:type="pct"/>
            <w:shd w:val="clear" w:color="auto" w:fill="auto"/>
          </w:tcPr>
          <w:p w14:paraId="4A009A33" w14:textId="13AF3A0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5286892.58</w:t>
            </w:r>
          </w:p>
        </w:tc>
        <w:tc>
          <w:tcPr>
            <w:tcW w:w="1806" w:type="pct"/>
            <w:shd w:val="clear" w:color="auto" w:fill="auto"/>
          </w:tcPr>
          <w:p w14:paraId="142878FC" w14:textId="4452190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4326840.99</w:t>
            </w:r>
          </w:p>
        </w:tc>
      </w:tr>
      <w:tr w:rsidR="00D96649" w:rsidRPr="003331E6" w14:paraId="1EB1FA4B" w14:textId="77777777" w:rsidTr="003331E6">
        <w:tc>
          <w:tcPr>
            <w:tcW w:w="1373" w:type="pct"/>
            <w:shd w:val="clear" w:color="auto" w:fill="auto"/>
          </w:tcPr>
          <w:p w14:paraId="7D251244" w14:textId="1946F58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57</w:t>
            </w:r>
          </w:p>
        </w:tc>
        <w:tc>
          <w:tcPr>
            <w:tcW w:w="1821" w:type="pct"/>
            <w:shd w:val="clear" w:color="auto" w:fill="auto"/>
          </w:tcPr>
          <w:p w14:paraId="123AB331" w14:textId="1C97E0E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5286914.63</w:t>
            </w:r>
          </w:p>
        </w:tc>
        <w:tc>
          <w:tcPr>
            <w:tcW w:w="1806" w:type="pct"/>
            <w:shd w:val="clear" w:color="auto" w:fill="auto"/>
          </w:tcPr>
          <w:p w14:paraId="70F91545" w14:textId="099B442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4326827.90</w:t>
            </w:r>
          </w:p>
        </w:tc>
      </w:tr>
      <w:tr w:rsidR="00D96649" w:rsidRPr="003331E6" w14:paraId="5A779372" w14:textId="77777777" w:rsidTr="003331E6">
        <w:tc>
          <w:tcPr>
            <w:tcW w:w="1373" w:type="pct"/>
            <w:shd w:val="clear" w:color="auto" w:fill="auto"/>
          </w:tcPr>
          <w:p w14:paraId="27331966" w14:textId="5245958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58</w:t>
            </w:r>
          </w:p>
        </w:tc>
        <w:tc>
          <w:tcPr>
            <w:tcW w:w="1821" w:type="pct"/>
            <w:shd w:val="clear" w:color="auto" w:fill="auto"/>
          </w:tcPr>
          <w:p w14:paraId="6E623618" w14:textId="24923DEC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5286932.15</w:t>
            </w:r>
          </w:p>
        </w:tc>
        <w:tc>
          <w:tcPr>
            <w:tcW w:w="1806" w:type="pct"/>
            <w:shd w:val="clear" w:color="auto" w:fill="auto"/>
          </w:tcPr>
          <w:p w14:paraId="48C220F8" w14:textId="195E5197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4326806.67</w:t>
            </w:r>
          </w:p>
        </w:tc>
      </w:tr>
      <w:tr w:rsidR="00D96649" w:rsidRPr="003331E6" w14:paraId="6E5EC5ED" w14:textId="77777777" w:rsidTr="003331E6">
        <w:tc>
          <w:tcPr>
            <w:tcW w:w="1373" w:type="pct"/>
            <w:shd w:val="clear" w:color="auto" w:fill="auto"/>
          </w:tcPr>
          <w:p w14:paraId="4A1D38A4" w14:textId="52864E4F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59</w:t>
            </w:r>
          </w:p>
        </w:tc>
        <w:tc>
          <w:tcPr>
            <w:tcW w:w="1821" w:type="pct"/>
            <w:shd w:val="clear" w:color="auto" w:fill="auto"/>
          </w:tcPr>
          <w:p w14:paraId="5E12BDD9" w14:textId="526CD2F0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5286945.14</w:t>
            </w:r>
          </w:p>
        </w:tc>
        <w:tc>
          <w:tcPr>
            <w:tcW w:w="1806" w:type="pct"/>
            <w:shd w:val="clear" w:color="auto" w:fill="auto"/>
          </w:tcPr>
          <w:p w14:paraId="100A189C" w14:textId="33E52D2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4326783.62</w:t>
            </w:r>
          </w:p>
        </w:tc>
      </w:tr>
      <w:tr w:rsidR="00D96649" w:rsidRPr="003331E6" w14:paraId="4407D8D0" w14:textId="77777777" w:rsidTr="003331E6">
        <w:tc>
          <w:tcPr>
            <w:tcW w:w="1373" w:type="pct"/>
            <w:shd w:val="clear" w:color="auto" w:fill="auto"/>
          </w:tcPr>
          <w:p w14:paraId="4FBCD9FC" w14:textId="0577069E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60</w:t>
            </w:r>
          </w:p>
        </w:tc>
        <w:tc>
          <w:tcPr>
            <w:tcW w:w="1821" w:type="pct"/>
            <w:shd w:val="clear" w:color="auto" w:fill="auto"/>
          </w:tcPr>
          <w:p w14:paraId="1B037B28" w14:textId="7A024DEA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5286961.78</w:t>
            </w:r>
          </w:p>
        </w:tc>
        <w:tc>
          <w:tcPr>
            <w:tcW w:w="1806" w:type="pct"/>
            <w:shd w:val="clear" w:color="auto" w:fill="auto"/>
          </w:tcPr>
          <w:p w14:paraId="6F986281" w14:textId="457409E9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4326757.94</w:t>
            </w:r>
          </w:p>
        </w:tc>
      </w:tr>
      <w:tr w:rsidR="00D96649" w:rsidRPr="003331E6" w14:paraId="111899B0" w14:textId="77777777" w:rsidTr="003331E6">
        <w:tc>
          <w:tcPr>
            <w:tcW w:w="1373" w:type="pct"/>
            <w:shd w:val="clear" w:color="auto" w:fill="auto"/>
          </w:tcPr>
          <w:p w14:paraId="34A2D622" w14:textId="42458DAD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61</w:t>
            </w:r>
          </w:p>
        </w:tc>
        <w:tc>
          <w:tcPr>
            <w:tcW w:w="1821" w:type="pct"/>
            <w:shd w:val="clear" w:color="auto" w:fill="auto"/>
          </w:tcPr>
          <w:p w14:paraId="65FDA70C" w14:textId="0FAD0BE2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5286977.28</w:t>
            </w:r>
          </w:p>
        </w:tc>
        <w:tc>
          <w:tcPr>
            <w:tcW w:w="1806" w:type="pct"/>
            <w:shd w:val="clear" w:color="auto" w:fill="auto"/>
          </w:tcPr>
          <w:p w14:paraId="4EFE6940" w14:textId="7CADA794" w:rsidR="00D96649" w:rsidRPr="003331E6" w:rsidRDefault="00D96649" w:rsidP="003331E6">
            <w:pPr>
              <w:jc w:val="center"/>
              <w:rPr>
                <w:color w:val="000000"/>
                <w:sz w:val="22"/>
                <w:szCs w:val="22"/>
              </w:rPr>
            </w:pPr>
            <w:r w:rsidRPr="003331E6">
              <w:rPr>
                <w:sz w:val="22"/>
                <w:szCs w:val="22"/>
              </w:rPr>
              <w:t>4326733.07</w:t>
            </w:r>
          </w:p>
        </w:tc>
      </w:tr>
    </w:tbl>
    <w:p w14:paraId="50864ACD" w14:textId="77777777" w:rsidR="00F24E04" w:rsidRDefault="00F24E04"/>
    <w:p w14:paraId="4AF07D74" w14:textId="77777777" w:rsidR="00F24E04" w:rsidRDefault="00F24E04"/>
    <w:p w14:paraId="0709A2F6" w14:textId="77777777" w:rsidR="00F24E04" w:rsidRDefault="00F24E04"/>
    <w:p w14:paraId="17BD665A" w14:textId="77777777" w:rsidR="00F24E04" w:rsidRDefault="00F24E04"/>
    <w:p w14:paraId="580C39E6" w14:textId="77777777" w:rsidR="00F24E04" w:rsidRDefault="00F24E04"/>
    <w:p w14:paraId="68161707" w14:textId="77777777" w:rsidR="00F24E04" w:rsidRDefault="00F24E04"/>
    <w:p w14:paraId="327E45A7" w14:textId="77777777" w:rsidR="00F24E04" w:rsidRDefault="00F24E04"/>
    <w:p w14:paraId="3142F6E7" w14:textId="77777777" w:rsidR="00F24E04" w:rsidRDefault="00F24E04"/>
    <w:p w14:paraId="7106D096" w14:textId="77777777" w:rsidR="00F24E04" w:rsidRDefault="00F24E04"/>
    <w:p w14:paraId="2D7CEE13" w14:textId="77777777" w:rsidR="00F24E04" w:rsidRDefault="00F24E04"/>
    <w:p w14:paraId="2CC611D1" w14:textId="77777777" w:rsidR="00F24E04" w:rsidRDefault="00F24E04"/>
    <w:p w14:paraId="45A63A45" w14:textId="77777777" w:rsidR="00F24E04" w:rsidRDefault="00F24E04"/>
    <w:p w14:paraId="15163D83" w14:textId="77777777" w:rsidR="00F24E04" w:rsidRDefault="00F24E04"/>
    <w:p w14:paraId="11429945" w14:textId="77777777" w:rsidR="00F24E04" w:rsidRDefault="00F24E04"/>
    <w:p w14:paraId="42FE94E7" w14:textId="77777777" w:rsidR="00F24E04" w:rsidRDefault="00F24E04"/>
    <w:p w14:paraId="3BA33B88" w14:textId="77777777" w:rsidR="00F24E04" w:rsidRDefault="00F24E04"/>
    <w:p w14:paraId="002FB38A" w14:textId="77777777" w:rsidR="00F24E04" w:rsidRDefault="00F24E04"/>
    <w:p w14:paraId="41077486" w14:textId="77777777" w:rsidR="00F24E04" w:rsidRDefault="00F24E04"/>
    <w:p w14:paraId="560E05C8" w14:textId="77777777" w:rsidR="00F24E04" w:rsidRDefault="00F24E04"/>
    <w:p w14:paraId="7300AE5B" w14:textId="77777777" w:rsidR="00F24E04" w:rsidRDefault="00F24E04"/>
    <w:p w14:paraId="7C2DDE0E" w14:textId="77777777" w:rsidR="00F24E04" w:rsidRDefault="00F24E04"/>
    <w:p w14:paraId="06ACA8D0" w14:textId="77777777" w:rsidR="00F24E04" w:rsidRDefault="00F24E04"/>
    <w:p w14:paraId="28D4F26E" w14:textId="77777777" w:rsidR="00F24E04" w:rsidRDefault="00F24E04"/>
    <w:p w14:paraId="0C6528A7" w14:textId="77777777" w:rsidR="00F24E04" w:rsidRDefault="00F24E04"/>
    <w:p w14:paraId="1FD5351C" w14:textId="77777777" w:rsidR="00F24E04" w:rsidRDefault="00F24E04">
      <w:pPr>
        <w:rPr>
          <w:lang w:val="en-US"/>
        </w:rPr>
      </w:pPr>
    </w:p>
    <w:p w14:paraId="478ED4CD" w14:textId="77777777" w:rsidR="00F812EE" w:rsidRDefault="00F812EE">
      <w:pPr>
        <w:rPr>
          <w:lang w:val="en-US"/>
        </w:rPr>
      </w:pPr>
    </w:p>
    <w:p w14:paraId="4D8689CC" w14:textId="77777777" w:rsidR="00F812EE" w:rsidRPr="00F812EE" w:rsidRDefault="00F812EE">
      <w:pPr>
        <w:rPr>
          <w:lang w:val="en-US"/>
        </w:rPr>
      </w:pPr>
    </w:p>
    <w:p w14:paraId="51632D9D" w14:textId="77777777" w:rsidR="00F24E04" w:rsidRDefault="00F24E04"/>
    <w:p w14:paraId="64D9D3F3" w14:textId="77777777" w:rsidR="00F24E04" w:rsidRDefault="00F24E04"/>
    <w:p w14:paraId="38D9CFB3" w14:textId="77777777" w:rsidR="00F24E04" w:rsidRDefault="00F24E04"/>
    <w:p w14:paraId="1701E38A" w14:textId="711AA858" w:rsidR="00F24E04" w:rsidRDefault="00F24E04"/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8"/>
        <w:gridCol w:w="3486"/>
        <w:gridCol w:w="3457"/>
      </w:tblGrid>
      <w:tr w:rsidR="0001530A" w:rsidRPr="00D61B94" w14:paraId="656A9AA0" w14:textId="77777777" w:rsidTr="003331E6">
        <w:tc>
          <w:tcPr>
            <w:tcW w:w="5000" w:type="pct"/>
            <w:gridSpan w:val="3"/>
            <w:shd w:val="clear" w:color="auto" w:fill="auto"/>
            <w:vAlign w:val="bottom"/>
          </w:tcPr>
          <w:p w14:paraId="14D1C62D" w14:textId="369B3168" w:rsidR="0001530A" w:rsidRDefault="0001530A" w:rsidP="0001530A">
            <w:pPr>
              <w:jc w:val="center"/>
            </w:pPr>
          </w:p>
          <w:p w14:paraId="1F28D311" w14:textId="4B410E08" w:rsidR="0001530A" w:rsidRDefault="0001530A" w:rsidP="0001530A">
            <w:pPr>
              <w:jc w:val="center"/>
            </w:pPr>
          </w:p>
          <w:p w14:paraId="3BD87B17" w14:textId="396BB40F" w:rsidR="0001530A" w:rsidRDefault="0001530A" w:rsidP="0001530A">
            <w:pPr>
              <w:jc w:val="center"/>
            </w:pPr>
          </w:p>
          <w:p w14:paraId="6F94EA0C" w14:textId="73E77AF6" w:rsidR="008240AF" w:rsidRDefault="003331E6" w:rsidP="0001530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1857374" wp14:editId="30E5EC6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22225</wp:posOffset>
                  </wp:positionV>
                  <wp:extent cx="5988050" cy="740092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ка_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0" t="11318" r="9363" b="14967"/>
                          <a:stretch/>
                        </pic:blipFill>
                        <pic:spPr bwMode="auto">
                          <a:xfrm>
                            <a:off x="0" y="0"/>
                            <a:ext cx="5988050" cy="740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E3D096" w14:textId="711E9A2F" w:rsidR="008240AF" w:rsidRDefault="008240AF" w:rsidP="0001530A">
            <w:pPr>
              <w:jc w:val="center"/>
            </w:pPr>
          </w:p>
          <w:p w14:paraId="44C5D8A4" w14:textId="77777777" w:rsidR="008240AF" w:rsidRDefault="008240AF" w:rsidP="0001530A">
            <w:pPr>
              <w:jc w:val="center"/>
            </w:pPr>
          </w:p>
          <w:p w14:paraId="7514F6B9" w14:textId="77777777" w:rsidR="008240AF" w:rsidRDefault="008240AF" w:rsidP="0001530A">
            <w:pPr>
              <w:jc w:val="center"/>
            </w:pPr>
          </w:p>
          <w:p w14:paraId="404A0DAB" w14:textId="77777777" w:rsidR="008240AF" w:rsidRDefault="008240AF" w:rsidP="0001530A">
            <w:pPr>
              <w:jc w:val="center"/>
            </w:pPr>
          </w:p>
          <w:p w14:paraId="3B342EC0" w14:textId="0B071CA0" w:rsidR="0001530A" w:rsidRDefault="0001530A" w:rsidP="0001530A">
            <w:pPr>
              <w:jc w:val="center"/>
            </w:pPr>
          </w:p>
          <w:p w14:paraId="73FB39B3" w14:textId="77777777" w:rsidR="008240AF" w:rsidRDefault="008240AF" w:rsidP="0001530A">
            <w:pPr>
              <w:jc w:val="center"/>
            </w:pPr>
          </w:p>
          <w:p w14:paraId="72FA682E" w14:textId="6DD54147" w:rsidR="008240AF" w:rsidRDefault="008240AF" w:rsidP="0001530A">
            <w:pPr>
              <w:jc w:val="center"/>
            </w:pPr>
          </w:p>
          <w:p w14:paraId="0B7B9CA8" w14:textId="77777777" w:rsidR="008240AF" w:rsidRDefault="008240AF" w:rsidP="0001530A">
            <w:pPr>
              <w:jc w:val="center"/>
            </w:pPr>
          </w:p>
          <w:p w14:paraId="20359AE5" w14:textId="77777777" w:rsidR="008240AF" w:rsidRDefault="008240AF" w:rsidP="0001530A">
            <w:pPr>
              <w:jc w:val="center"/>
            </w:pPr>
          </w:p>
          <w:p w14:paraId="43841011" w14:textId="77777777" w:rsidR="008240AF" w:rsidRDefault="008240AF" w:rsidP="0001530A">
            <w:pPr>
              <w:jc w:val="center"/>
            </w:pPr>
          </w:p>
          <w:p w14:paraId="3C6943F4" w14:textId="77777777" w:rsidR="008240AF" w:rsidRDefault="008240AF" w:rsidP="0001530A">
            <w:pPr>
              <w:jc w:val="center"/>
            </w:pPr>
          </w:p>
          <w:p w14:paraId="2D60B112" w14:textId="77777777" w:rsidR="008240AF" w:rsidRDefault="008240AF" w:rsidP="0001530A">
            <w:pPr>
              <w:jc w:val="center"/>
            </w:pPr>
          </w:p>
          <w:p w14:paraId="7175D9AD" w14:textId="77777777" w:rsidR="008240AF" w:rsidRDefault="008240AF" w:rsidP="0001530A">
            <w:pPr>
              <w:jc w:val="center"/>
            </w:pPr>
          </w:p>
          <w:p w14:paraId="512CAF64" w14:textId="77777777" w:rsidR="008240AF" w:rsidRDefault="008240AF" w:rsidP="0001530A">
            <w:pPr>
              <w:jc w:val="center"/>
            </w:pPr>
          </w:p>
          <w:p w14:paraId="3A517EBF" w14:textId="77777777" w:rsidR="008240AF" w:rsidRDefault="008240AF" w:rsidP="0001530A">
            <w:pPr>
              <w:jc w:val="center"/>
            </w:pPr>
          </w:p>
          <w:p w14:paraId="6378430C" w14:textId="77777777" w:rsidR="008240AF" w:rsidRDefault="008240AF" w:rsidP="0001530A">
            <w:pPr>
              <w:jc w:val="center"/>
            </w:pPr>
          </w:p>
          <w:p w14:paraId="17B0FF26" w14:textId="77777777" w:rsidR="008240AF" w:rsidRDefault="008240AF" w:rsidP="0001530A">
            <w:pPr>
              <w:jc w:val="center"/>
            </w:pPr>
          </w:p>
          <w:p w14:paraId="7C391BD5" w14:textId="77777777" w:rsidR="008240AF" w:rsidRDefault="008240AF" w:rsidP="0001530A">
            <w:pPr>
              <w:jc w:val="center"/>
            </w:pPr>
          </w:p>
          <w:p w14:paraId="35EDC213" w14:textId="77777777" w:rsidR="008240AF" w:rsidRDefault="008240AF" w:rsidP="0001530A">
            <w:pPr>
              <w:jc w:val="center"/>
            </w:pPr>
          </w:p>
          <w:p w14:paraId="7D3B2AF1" w14:textId="77777777" w:rsidR="008240AF" w:rsidRDefault="008240AF" w:rsidP="0001530A">
            <w:pPr>
              <w:jc w:val="center"/>
            </w:pPr>
          </w:p>
          <w:p w14:paraId="61EB49CC" w14:textId="77777777" w:rsidR="008240AF" w:rsidRDefault="008240AF" w:rsidP="0001530A">
            <w:pPr>
              <w:jc w:val="center"/>
            </w:pPr>
          </w:p>
          <w:p w14:paraId="1A7B06D4" w14:textId="77777777" w:rsidR="008240AF" w:rsidRDefault="008240AF" w:rsidP="0001530A">
            <w:pPr>
              <w:jc w:val="center"/>
            </w:pPr>
          </w:p>
          <w:p w14:paraId="7CC1C62F" w14:textId="77777777" w:rsidR="008240AF" w:rsidRDefault="008240AF" w:rsidP="0001530A">
            <w:pPr>
              <w:jc w:val="center"/>
            </w:pPr>
          </w:p>
          <w:p w14:paraId="30DCEABE" w14:textId="77777777" w:rsidR="008240AF" w:rsidRDefault="008240AF" w:rsidP="0001530A">
            <w:pPr>
              <w:jc w:val="center"/>
            </w:pPr>
          </w:p>
          <w:p w14:paraId="780A1336" w14:textId="45BA3390" w:rsidR="0001530A" w:rsidRDefault="0001530A" w:rsidP="0001530A">
            <w:pPr>
              <w:jc w:val="center"/>
            </w:pPr>
          </w:p>
          <w:p w14:paraId="6C331DDF" w14:textId="4E4F25C6" w:rsidR="0001530A" w:rsidRDefault="0001530A" w:rsidP="0001530A">
            <w:pPr>
              <w:jc w:val="center"/>
            </w:pPr>
          </w:p>
          <w:p w14:paraId="2D540DDF" w14:textId="03DF7965" w:rsidR="0001530A" w:rsidRDefault="0001530A" w:rsidP="0001530A">
            <w:pPr>
              <w:jc w:val="center"/>
            </w:pPr>
          </w:p>
          <w:p w14:paraId="2E472F0D" w14:textId="199DA39F" w:rsidR="0001530A" w:rsidRDefault="0001530A" w:rsidP="0001530A">
            <w:pPr>
              <w:jc w:val="center"/>
            </w:pPr>
          </w:p>
          <w:p w14:paraId="15F70DC6" w14:textId="0A688873" w:rsidR="0001530A" w:rsidRDefault="0001530A" w:rsidP="0001530A">
            <w:pPr>
              <w:jc w:val="center"/>
            </w:pPr>
          </w:p>
          <w:p w14:paraId="19F961C9" w14:textId="77777777" w:rsidR="0001530A" w:rsidRDefault="0001530A" w:rsidP="0001530A">
            <w:pPr>
              <w:jc w:val="center"/>
            </w:pPr>
          </w:p>
          <w:p w14:paraId="34D151FC" w14:textId="337C9040" w:rsidR="0001530A" w:rsidRDefault="0001530A" w:rsidP="0001530A">
            <w:pPr>
              <w:jc w:val="center"/>
            </w:pPr>
          </w:p>
          <w:p w14:paraId="6BD638F8" w14:textId="77777777" w:rsidR="0001530A" w:rsidRDefault="0001530A" w:rsidP="0001530A">
            <w:pPr>
              <w:jc w:val="center"/>
            </w:pPr>
          </w:p>
          <w:p w14:paraId="05181D66" w14:textId="0CB1D9AA" w:rsidR="0001530A" w:rsidRDefault="0001530A" w:rsidP="0001530A">
            <w:pPr>
              <w:jc w:val="center"/>
            </w:pPr>
          </w:p>
          <w:p w14:paraId="0E6A08CB" w14:textId="1E5CFD86" w:rsidR="0001530A" w:rsidRDefault="0001530A" w:rsidP="0001530A">
            <w:pPr>
              <w:jc w:val="center"/>
            </w:pPr>
          </w:p>
          <w:p w14:paraId="735C320A" w14:textId="77777777" w:rsidR="0001530A" w:rsidRDefault="0001530A" w:rsidP="0001530A">
            <w:pPr>
              <w:jc w:val="center"/>
            </w:pPr>
          </w:p>
          <w:p w14:paraId="33824171" w14:textId="059BAEB6" w:rsidR="0001530A" w:rsidRDefault="0001530A" w:rsidP="0001530A">
            <w:pPr>
              <w:jc w:val="center"/>
            </w:pPr>
          </w:p>
          <w:p w14:paraId="2E627CBE" w14:textId="0D7E0114" w:rsidR="0001530A" w:rsidRDefault="0001530A" w:rsidP="0001530A">
            <w:pPr>
              <w:jc w:val="center"/>
            </w:pPr>
          </w:p>
          <w:p w14:paraId="308D539C" w14:textId="77777777" w:rsidR="0001530A" w:rsidRDefault="0001530A" w:rsidP="0001530A">
            <w:pPr>
              <w:jc w:val="center"/>
            </w:pPr>
          </w:p>
          <w:p w14:paraId="36E115C4" w14:textId="42A7C539" w:rsidR="0001530A" w:rsidRDefault="0001530A" w:rsidP="0001530A">
            <w:pPr>
              <w:jc w:val="center"/>
            </w:pPr>
          </w:p>
          <w:p w14:paraId="3945ED3B" w14:textId="77777777" w:rsidR="0001530A" w:rsidRDefault="0001530A" w:rsidP="0001530A">
            <w:pPr>
              <w:jc w:val="center"/>
            </w:pPr>
          </w:p>
          <w:p w14:paraId="2CE4A05C" w14:textId="42B103A3" w:rsidR="0001530A" w:rsidRDefault="0001530A" w:rsidP="0001530A">
            <w:pPr>
              <w:jc w:val="center"/>
            </w:pPr>
          </w:p>
          <w:p w14:paraId="748D2252" w14:textId="4E0F4EED" w:rsidR="0001530A" w:rsidRPr="00CE32D1" w:rsidRDefault="00F812EE" w:rsidP="003331E6">
            <w:r w:rsidRPr="00593BA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1" locked="0" layoutInCell="1" allowOverlap="1" wp14:anchorId="5D1E0DD9" wp14:editId="329E52F2">
                      <wp:simplePos x="0" y="0"/>
                      <wp:positionH relativeFrom="margin">
                        <wp:posOffset>2640965</wp:posOffset>
                      </wp:positionH>
                      <wp:positionV relativeFrom="paragraph">
                        <wp:posOffset>6350</wp:posOffset>
                      </wp:positionV>
                      <wp:extent cx="1289050" cy="1404620"/>
                      <wp:effectExtent l="0" t="0" r="6350" b="127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90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439013" w14:textId="2C4155DE" w:rsidR="00F24E04" w:rsidRPr="00593BAE" w:rsidRDefault="00F24E04" w:rsidP="00593BA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593BA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Мас</w:t>
                                  </w:r>
                                  <w:bookmarkStart w:id="0" w:name="_GoBack"/>
                                  <w:bookmarkEnd w:id="0"/>
                                  <w:r w:rsidRPr="00593BA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штаб 1:</w:t>
                                  </w:r>
                                  <w:r w:rsidR="00F812E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20</w:t>
                                  </w:r>
                                  <w:r w:rsidRPr="00593BA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1E0D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07.95pt;margin-top:.5pt;width:101.5pt;height:110.6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" fillcolor="white [3212]" stroked="f">
                      <v:textbox style="mso-fit-shape-to-text:t">
                        <w:txbxContent>
                          <w:p w14:paraId="32439013" w14:textId="2C4155DE" w:rsidR="00F24E04" w:rsidRPr="00593BAE" w:rsidRDefault="00F24E04" w:rsidP="00593BA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93B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Мас</w:t>
                            </w:r>
                            <w:bookmarkStart w:id="1" w:name="_GoBack"/>
                            <w:bookmarkEnd w:id="1"/>
                            <w:r w:rsidRPr="00593B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штаб 1:</w:t>
                            </w:r>
                            <w:r w:rsidR="00F812EE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Pr="00593B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000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01530A" w:rsidRPr="00D61B94" w14:paraId="748D213C" w14:textId="77777777" w:rsidTr="003331E6">
        <w:tc>
          <w:tcPr>
            <w:tcW w:w="1373" w:type="pct"/>
            <w:shd w:val="clear" w:color="auto" w:fill="auto"/>
            <w:vAlign w:val="center"/>
          </w:tcPr>
          <w:p w14:paraId="2AEDB648" w14:textId="2D3A5294" w:rsidR="0001530A" w:rsidRPr="008522E4" w:rsidRDefault="0001530A" w:rsidP="0001530A">
            <w:pPr>
              <w:jc w:val="center"/>
              <w:rPr>
                <w:color w:val="000000"/>
                <w:sz w:val="22"/>
                <w:szCs w:val="22"/>
              </w:rPr>
            </w:pPr>
            <w:r w:rsidRPr="004C2A63">
              <w:rPr>
                <w:sz w:val="16"/>
                <w:szCs w:val="16"/>
              </w:rPr>
              <w:t>а) существующая часть границы, имеющиеся в ГКН сведения о которой достаточны для определения ее местоположения;</w:t>
            </w:r>
          </w:p>
        </w:tc>
        <w:tc>
          <w:tcPr>
            <w:tcW w:w="1821" w:type="pct"/>
            <w:shd w:val="clear" w:color="auto" w:fill="auto"/>
            <w:vAlign w:val="center"/>
          </w:tcPr>
          <w:p w14:paraId="7C76C1FE" w14:textId="35091071" w:rsidR="0001530A" w:rsidRPr="00CE32D1" w:rsidRDefault="0001530A" w:rsidP="0001530A">
            <w:pPr>
              <w:jc w:val="center"/>
            </w:pPr>
            <w:r w:rsidRPr="004C2A63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1" wp14:anchorId="6525A80E" wp14:editId="71DBED37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66675</wp:posOffset>
                      </wp:positionV>
                      <wp:extent cx="852805" cy="635"/>
                      <wp:effectExtent l="0" t="0" r="23495" b="37465"/>
                      <wp:wrapNone/>
                      <wp:docPr id="3" name="Lin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280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E74B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ADEF48" id="Line 136" o:spid="_x0000_s1026" style="position:absolute;flip:y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35pt,5.25pt" to="115.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" strokecolor="#2e74b5"/>
                  </w:pict>
                </mc:Fallback>
              </mc:AlternateContent>
            </w:r>
          </w:p>
        </w:tc>
        <w:tc>
          <w:tcPr>
            <w:tcW w:w="1806" w:type="pct"/>
            <w:shd w:val="clear" w:color="auto" w:fill="auto"/>
            <w:vAlign w:val="center"/>
          </w:tcPr>
          <w:p w14:paraId="72FD254E" w14:textId="37A761D2" w:rsidR="0001530A" w:rsidRPr="00CE32D1" w:rsidRDefault="0001530A" w:rsidP="0001530A">
            <w:pPr>
              <w:jc w:val="center"/>
            </w:pPr>
            <w:r w:rsidRPr="004C2A63">
              <w:rPr>
                <w:sz w:val="16"/>
                <w:szCs w:val="16"/>
              </w:rPr>
              <w:t xml:space="preserve">сплошная линия черного цвета, толщиной </w:t>
            </w:r>
            <w:smartTag w:uri="urn:schemas-microsoft-com:office:smarttags" w:element="metricconverter">
              <w:smartTagPr>
                <w:attr w:name="ProductID" w:val="0,2 мм"/>
              </w:smartTagPr>
              <w:r w:rsidRPr="004C2A63">
                <w:rPr>
                  <w:sz w:val="16"/>
                  <w:szCs w:val="16"/>
                </w:rPr>
                <w:t>0,2 мм</w:t>
              </w:r>
            </w:smartTag>
          </w:p>
        </w:tc>
      </w:tr>
      <w:tr w:rsidR="0001530A" w:rsidRPr="00D61B94" w14:paraId="45BFAB5B" w14:textId="77777777" w:rsidTr="003331E6">
        <w:tc>
          <w:tcPr>
            <w:tcW w:w="1373" w:type="pct"/>
            <w:shd w:val="clear" w:color="auto" w:fill="auto"/>
            <w:vAlign w:val="center"/>
          </w:tcPr>
          <w:p w14:paraId="34FBE447" w14:textId="2B6090EE" w:rsidR="0001530A" w:rsidRPr="008522E4" w:rsidRDefault="0001530A" w:rsidP="0001530A">
            <w:pPr>
              <w:jc w:val="center"/>
              <w:rPr>
                <w:color w:val="000000"/>
                <w:sz w:val="22"/>
                <w:szCs w:val="22"/>
              </w:rPr>
            </w:pPr>
            <w:r w:rsidRPr="004C2A63">
              <w:rPr>
                <w:sz w:val="16"/>
                <w:szCs w:val="16"/>
              </w:rPr>
              <w:t>б) вновь образованная часть границы, сведения о которой достаточны для определения ее местоположения;</w:t>
            </w:r>
          </w:p>
        </w:tc>
        <w:tc>
          <w:tcPr>
            <w:tcW w:w="1821" w:type="pct"/>
            <w:shd w:val="clear" w:color="auto" w:fill="auto"/>
            <w:vAlign w:val="center"/>
          </w:tcPr>
          <w:p w14:paraId="3E713CE1" w14:textId="221131C2" w:rsidR="0001530A" w:rsidRPr="00CE32D1" w:rsidRDefault="0001530A" w:rsidP="0001530A">
            <w:pPr>
              <w:jc w:val="center"/>
            </w:pPr>
            <w:r w:rsidRPr="004C2A63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73893828" wp14:editId="2E7BD2F7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101600</wp:posOffset>
                      </wp:positionV>
                      <wp:extent cx="852805" cy="635"/>
                      <wp:effectExtent l="0" t="0" r="23495" b="37465"/>
                      <wp:wrapNone/>
                      <wp:docPr id="5" name="Lin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280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CC76AF" id="Line 135" o:spid="_x0000_s1026" style="position:absolute;flip:y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5pt,8pt" to="114.6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64HgIAADUEAAAOAAAAZHJzL2Uyb0RvYy54bWysU8GO2jAQvVfqP1i+QxI2U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" strokecolor="red"/>
                  </w:pict>
                </mc:Fallback>
              </mc:AlternateContent>
            </w:r>
          </w:p>
        </w:tc>
        <w:tc>
          <w:tcPr>
            <w:tcW w:w="1806" w:type="pct"/>
            <w:shd w:val="clear" w:color="auto" w:fill="auto"/>
            <w:vAlign w:val="center"/>
          </w:tcPr>
          <w:p w14:paraId="19394959" w14:textId="0DC6F702" w:rsidR="0001530A" w:rsidRPr="00CE32D1" w:rsidRDefault="0001530A" w:rsidP="0001530A">
            <w:pPr>
              <w:jc w:val="center"/>
            </w:pPr>
            <w:r w:rsidRPr="004C2A63">
              <w:rPr>
                <w:sz w:val="16"/>
                <w:szCs w:val="16"/>
              </w:rPr>
              <w:t xml:space="preserve">сплошная линия красного цвета, толщиной </w:t>
            </w:r>
            <w:smartTag w:uri="urn:schemas-microsoft-com:office:smarttags" w:element="metricconverter">
              <w:smartTagPr>
                <w:attr w:name="ProductID" w:val="0,2 мм"/>
              </w:smartTagPr>
              <w:r w:rsidRPr="004C2A63">
                <w:rPr>
                  <w:sz w:val="16"/>
                  <w:szCs w:val="16"/>
                </w:rPr>
                <w:t>0,2 мм</w:t>
              </w:r>
            </w:smartTag>
            <w:r w:rsidRPr="004C2A63">
              <w:rPr>
                <w:sz w:val="16"/>
                <w:szCs w:val="16"/>
              </w:rPr>
              <w:t xml:space="preserve"> (допускается линия черного цвета, выделенная маркером красного цвета, шириной до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4C2A63">
                <w:rPr>
                  <w:sz w:val="16"/>
                  <w:szCs w:val="16"/>
                </w:rPr>
                <w:t>3 мм</w:t>
              </w:r>
            </w:smartTag>
            <w:r w:rsidRPr="004C2A63">
              <w:rPr>
                <w:sz w:val="16"/>
                <w:szCs w:val="16"/>
              </w:rPr>
              <w:t>)</w:t>
            </w:r>
          </w:p>
        </w:tc>
      </w:tr>
    </w:tbl>
    <w:p w14:paraId="1EEEB85E" w14:textId="3B75DD3E" w:rsidR="008A19AA" w:rsidRDefault="008A19AA" w:rsidP="002E69BF">
      <w:pPr>
        <w:rPr>
          <w:noProof/>
          <w:sz w:val="8"/>
          <w:szCs w:val="8"/>
        </w:rPr>
      </w:pPr>
    </w:p>
    <w:p w14:paraId="4723B063" w14:textId="77730E49"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3331E6">
      <w:footerReference w:type="even" r:id="rId8"/>
      <w:footerReference w:type="default" r:id="rId9"/>
      <w:pgSz w:w="11906" w:h="16838" w:code="9"/>
      <w:pgMar w:top="1134" w:right="850" w:bottom="1134" w:left="1701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7DB26" w14:textId="77777777" w:rsidR="002D461B" w:rsidRDefault="002D461B">
      <w:r>
        <w:separator/>
      </w:r>
    </w:p>
  </w:endnote>
  <w:endnote w:type="continuationSeparator" w:id="0">
    <w:p w14:paraId="68F7ABD9" w14:textId="77777777" w:rsidR="002D461B" w:rsidRDefault="002D4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A71CC" w14:textId="77777777" w:rsidR="00F24E04" w:rsidRDefault="00F24E04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9EC6E16" w14:textId="77777777" w:rsidR="00F24E04" w:rsidRDefault="00F24E04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868D1" w14:textId="77777777" w:rsidR="00F24E04" w:rsidRDefault="00F24E04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76EB0" w14:textId="77777777" w:rsidR="002D461B" w:rsidRDefault="002D461B">
      <w:r>
        <w:separator/>
      </w:r>
    </w:p>
  </w:footnote>
  <w:footnote w:type="continuationSeparator" w:id="0">
    <w:p w14:paraId="67BE100D" w14:textId="77777777" w:rsidR="002D461B" w:rsidRDefault="002D4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74F"/>
    <w:rsid w:val="0001530A"/>
    <w:rsid w:val="00042F3B"/>
    <w:rsid w:val="0007437B"/>
    <w:rsid w:val="00074C55"/>
    <w:rsid w:val="00077832"/>
    <w:rsid w:val="000A5956"/>
    <w:rsid w:val="000C6E39"/>
    <w:rsid w:val="000D59F8"/>
    <w:rsid w:val="000E0AF3"/>
    <w:rsid w:val="000E54D2"/>
    <w:rsid w:val="000E56A9"/>
    <w:rsid w:val="000E6177"/>
    <w:rsid w:val="001200D0"/>
    <w:rsid w:val="00122D6B"/>
    <w:rsid w:val="001539C4"/>
    <w:rsid w:val="00164758"/>
    <w:rsid w:val="00170DEB"/>
    <w:rsid w:val="0017619A"/>
    <w:rsid w:val="0018086D"/>
    <w:rsid w:val="001A6411"/>
    <w:rsid w:val="001A7A22"/>
    <w:rsid w:val="001C3AD5"/>
    <w:rsid w:val="001C516E"/>
    <w:rsid w:val="001C6FA3"/>
    <w:rsid w:val="001D1BAD"/>
    <w:rsid w:val="0020500A"/>
    <w:rsid w:val="0020538E"/>
    <w:rsid w:val="00235B59"/>
    <w:rsid w:val="00256C72"/>
    <w:rsid w:val="002772FC"/>
    <w:rsid w:val="00281DA4"/>
    <w:rsid w:val="00283B48"/>
    <w:rsid w:val="00291BA6"/>
    <w:rsid w:val="002C09BF"/>
    <w:rsid w:val="002D461B"/>
    <w:rsid w:val="002E3FCA"/>
    <w:rsid w:val="002E69BF"/>
    <w:rsid w:val="003129C3"/>
    <w:rsid w:val="00314C2A"/>
    <w:rsid w:val="003160B8"/>
    <w:rsid w:val="003331E6"/>
    <w:rsid w:val="00335943"/>
    <w:rsid w:val="00335B15"/>
    <w:rsid w:val="00344870"/>
    <w:rsid w:val="003549A0"/>
    <w:rsid w:val="0037304F"/>
    <w:rsid w:val="0038624B"/>
    <w:rsid w:val="003A159D"/>
    <w:rsid w:val="003C627B"/>
    <w:rsid w:val="003F3DBA"/>
    <w:rsid w:val="003F7F20"/>
    <w:rsid w:val="0040456D"/>
    <w:rsid w:val="00405189"/>
    <w:rsid w:val="004179A5"/>
    <w:rsid w:val="00425483"/>
    <w:rsid w:val="00432044"/>
    <w:rsid w:val="00446D31"/>
    <w:rsid w:val="004951A1"/>
    <w:rsid w:val="004C2A63"/>
    <w:rsid w:val="0052778D"/>
    <w:rsid w:val="0054169C"/>
    <w:rsid w:val="005637F9"/>
    <w:rsid w:val="00563CC4"/>
    <w:rsid w:val="00571254"/>
    <w:rsid w:val="00576B2C"/>
    <w:rsid w:val="00583DAE"/>
    <w:rsid w:val="00593BAE"/>
    <w:rsid w:val="005B1E3F"/>
    <w:rsid w:val="005B4876"/>
    <w:rsid w:val="005B77DD"/>
    <w:rsid w:val="005D6991"/>
    <w:rsid w:val="00606548"/>
    <w:rsid w:val="006151C2"/>
    <w:rsid w:val="00625662"/>
    <w:rsid w:val="006731FF"/>
    <w:rsid w:val="00690327"/>
    <w:rsid w:val="00693753"/>
    <w:rsid w:val="0069674F"/>
    <w:rsid w:val="006A0AC3"/>
    <w:rsid w:val="006A16E6"/>
    <w:rsid w:val="006A32D6"/>
    <w:rsid w:val="006A750A"/>
    <w:rsid w:val="006B7EAA"/>
    <w:rsid w:val="006C1AA7"/>
    <w:rsid w:val="006C212F"/>
    <w:rsid w:val="0071241E"/>
    <w:rsid w:val="00724B44"/>
    <w:rsid w:val="00732DEE"/>
    <w:rsid w:val="007432BA"/>
    <w:rsid w:val="00747480"/>
    <w:rsid w:val="00755CEB"/>
    <w:rsid w:val="0076761D"/>
    <w:rsid w:val="00776A43"/>
    <w:rsid w:val="007915B4"/>
    <w:rsid w:val="007B1A3F"/>
    <w:rsid w:val="007B21FA"/>
    <w:rsid w:val="007C7CF9"/>
    <w:rsid w:val="007D4C30"/>
    <w:rsid w:val="007D5EA2"/>
    <w:rsid w:val="007E1B10"/>
    <w:rsid w:val="007E6648"/>
    <w:rsid w:val="00810ED8"/>
    <w:rsid w:val="008240AF"/>
    <w:rsid w:val="00832258"/>
    <w:rsid w:val="00835B1C"/>
    <w:rsid w:val="00836A1B"/>
    <w:rsid w:val="008522E4"/>
    <w:rsid w:val="008744B8"/>
    <w:rsid w:val="008A19AA"/>
    <w:rsid w:val="008B4695"/>
    <w:rsid w:val="008D51C3"/>
    <w:rsid w:val="008E7324"/>
    <w:rsid w:val="00912984"/>
    <w:rsid w:val="00914FCC"/>
    <w:rsid w:val="00920541"/>
    <w:rsid w:val="00926792"/>
    <w:rsid w:val="009543C0"/>
    <w:rsid w:val="009922D3"/>
    <w:rsid w:val="0099366D"/>
    <w:rsid w:val="009A0C27"/>
    <w:rsid w:val="009C64F0"/>
    <w:rsid w:val="009D126F"/>
    <w:rsid w:val="009D6357"/>
    <w:rsid w:val="009E4B76"/>
    <w:rsid w:val="009F3C61"/>
    <w:rsid w:val="00A032C8"/>
    <w:rsid w:val="00A118A7"/>
    <w:rsid w:val="00A209B8"/>
    <w:rsid w:val="00A7723D"/>
    <w:rsid w:val="00AD0B32"/>
    <w:rsid w:val="00B04E98"/>
    <w:rsid w:val="00B1414D"/>
    <w:rsid w:val="00B15493"/>
    <w:rsid w:val="00B31482"/>
    <w:rsid w:val="00B4125C"/>
    <w:rsid w:val="00B443F2"/>
    <w:rsid w:val="00B517EC"/>
    <w:rsid w:val="00B51EFA"/>
    <w:rsid w:val="00B52667"/>
    <w:rsid w:val="00B5433D"/>
    <w:rsid w:val="00B77BA2"/>
    <w:rsid w:val="00B90700"/>
    <w:rsid w:val="00BC234A"/>
    <w:rsid w:val="00BD188A"/>
    <w:rsid w:val="00BE1C64"/>
    <w:rsid w:val="00BF382A"/>
    <w:rsid w:val="00C02EA2"/>
    <w:rsid w:val="00C2685F"/>
    <w:rsid w:val="00C30323"/>
    <w:rsid w:val="00C30F15"/>
    <w:rsid w:val="00C54B37"/>
    <w:rsid w:val="00C826C4"/>
    <w:rsid w:val="00C924DD"/>
    <w:rsid w:val="00C9477F"/>
    <w:rsid w:val="00CB3BCB"/>
    <w:rsid w:val="00CB7982"/>
    <w:rsid w:val="00CC4C2B"/>
    <w:rsid w:val="00CC51AC"/>
    <w:rsid w:val="00CF75EF"/>
    <w:rsid w:val="00D00B35"/>
    <w:rsid w:val="00D15297"/>
    <w:rsid w:val="00D31A86"/>
    <w:rsid w:val="00D42EF9"/>
    <w:rsid w:val="00D4425F"/>
    <w:rsid w:val="00D61B94"/>
    <w:rsid w:val="00D65BF5"/>
    <w:rsid w:val="00D96649"/>
    <w:rsid w:val="00DA3A89"/>
    <w:rsid w:val="00DA3B4D"/>
    <w:rsid w:val="00DC3827"/>
    <w:rsid w:val="00DE7CE6"/>
    <w:rsid w:val="00DF6A6C"/>
    <w:rsid w:val="00DF7293"/>
    <w:rsid w:val="00E24D8E"/>
    <w:rsid w:val="00E34A2D"/>
    <w:rsid w:val="00E47F16"/>
    <w:rsid w:val="00E55143"/>
    <w:rsid w:val="00E67F1B"/>
    <w:rsid w:val="00E8672D"/>
    <w:rsid w:val="00EB0B42"/>
    <w:rsid w:val="00EB7972"/>
    <w:rsid w:val="00EE1FBE"/>
    <w:rsid w:val="00EE2C78"/>
    <w:rsid w:val="00EE5182"/>
    <w:rsid w:val="00F01E8A"/>
    <w:rsid w:val="00F07C00"/>
    <w:rsid w:val="00F24E04"/>
    <w:rsid w:val="00F403D5"/>
    <w:rsid w:val="00F550FD"/>
    <w:rsid w:val="00F812EE"/>
    <w:rsid w:val="00F82960"/>
    <w:rsid w:val="00F969E1"/>
    <w:rsid w:val="00FC26BE"/>
    <w:rsid w:val="00FC31FB"/>
    <w:rsid w:val="00FC48B8"/>
    <w:rsid w:val="00FE3500"/>
    <w:rsid w:val="00FE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F9CFE0E"/>
  <w15:docId w15:val="{C0539111-487C-4F12-AF31-BAD933C4D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8240A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24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3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User</dc:creator>
  <cp:lastModifiedBy>Николаева Полина Сергеевна</cp:lastModifiedBy>
  <cp:revision>3</cp:revision>
  <cp:lastPrinted>2021-11-30T06:26:00Z</cp:lastPrinted>
  <dcterms:created xsi:type="dcterms:W3CDTF">2021-11-30T06:27:00Z</dcterms:created>
  <dcterms:modified xsi:type="dcterms:W3CDTF">2021-11-30T06:27:00Z</dcterms:modified>
</cp:coreProperties>
</file>